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22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33549" w:themeFill="text2"/>
        <w:tblCellMar>
          <w:top w:w="43" w:type="dxa"/>
          <w:left w:w="43" w:type="dxa"/>
          <w:bottom w:w="43" w:type="dxa"/>
          <w:right w:w="43" w:type="dxa"/>
        </w:tblCellMar>
        <w:tblLook w:val="04A0" w:firstRow="1" w:lastRow="0" w:firstColumn="1" w:lastColumn="0" w:noHBand="0" w:noVBand="1"/>
      </w:tblPr>
      <w:tblGrid>
        <w:gridCol w:w="1075"/>
        <w:gridCol w:w="2880"/>
        <w:gridCol w:w="7200"/>
        <w:gridCol w:w="1085"/>
      </w:tblGrid>
      <w:tr w:rsidR="003858E5" w14:paraId="771A0A2B" w14:textId="77777777" w:rsidTr="002E7D1E">
        <w:trPr>
          <w:trHeight w:val="2197"/>
          <w:jc w:val="center"/>
        </w:trPr>
        <w:tc>
          <w:tcPr>
            <w:tcW w:w="1075" w:type="dxa"/>
            <w:vMerge w:val="restart"/>
            <w:shd w:val="clear" w:color="auto" w:fill="033549" w:themeFill="text2"/>
          </w:tcPr>
          <w:p w14:paraId="4B6805F8" w14:textId="77777777" w:rsidR="003858E5" w:rsidRDefault="003858E5"/>
        </w:tc>
        <w:tc>
          <w:tcPr>
            <w:tcW w:w="2880" w:type="dxa"/>
            <w:vMerge w:val="restart"/>
            <w:shd w:val="clear" w:color="auto" w:fill="033549" w:themeFill="text2"/>
          </w:tcPr>
          <w:sdt>
            <w:sdtPr>
              <w:id w:val="2101290165"/>
              <w:lock w:val="sdtContentLocked"/>
              <w:placeholder>
                <w:docPart w:val="E6B8B81A7988435DAF6566BF2046E548"/>
              </w:placeholder>
            </w:sdtPr>
            <w:sdtContent>
              <w:p w14:paraId="70B9D408" w14:textId="77777777" w:rsidR="003858E5" w:rsidRDefault="003858E5" w:rsidP="00104075">
                <w:pPr>
                  <w:spacing w:before="360" w:after="360"/>
                </w:pPr>
                <w:r>
                  <w:rPr>
                    <w:noProof/>
                  </w:rPr>
                  <w:drawing>
                    <wp:inline distT="0" distB="0" distL="0" distR="0" wp14:anchorId="76BBC1A3" wp14:editId="4F9D3E95">
                      <wp:extent cx="1502968" cy="1502968"/>
                      <wp:effectExtent l="0" t="0" r="2540" b="2540"/>
                      <wp:docPr id="1" name="Picture 1"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 circle&#10;&#10;Description automatically generated"/>
                              <pic:cNvPicPr/>
                            </pic:nvPicPr>
                            <pic:blipFill rotWithShape="1">
                              <a:blip r:embed="rId12" cstate="print">
                                <a:extLst>
                                  <a:ext uri="{28A0092B-C50C-407E-A947-70E740481C1C}">
                                    <a14:useLocalDpi xmlns:a14="http://schemas.microsoft.com/office/drawing/2010/main" val="0"/>
                                  </a:ext>
                                </a:extLst>
                              </a:blip>
                              <a:srcRect l="11971" t="12022" r="11765" b="11715"/>
                              <a:stretch/>
                            </pic:blipFill>
                            <pic:spPr bwMode="auto">
                              <a:xfrm>
                                <a:off x="0" y="0"/>
                                <a:ext cx="1503662" cy="1503662"/>
                              </a:xfrm>
                              <a:prstGeom prst="rect">
                                <a:avLst/>
                              </a:prstGeom>
                              <a:ln>
                                <a:noFill/>
                              </a:ln>
                              <a:extLst>
                                <a:ext uri="{53640926-AAD7-44D8-BBD7-CCE9431645EC}">
                                  <a14:shadowObscured xmlns:a14="http://schemas.microsoft.com/office/drawing/2010/main"/>
                                </a:ext>
                              </a:extLst>
                            </pic:spPr>
                          </pic:pic>
                        </a:graphicData>
                      </a:graphic>
                    </wp:inline>
                  </w:drawing>
                </w:r>
              </w:p>
            </w:sdtContent>
          </w:sdt>
        </w:tc>
        <w:tc>
          <w:tcPr>
            <w:tcW w:w="7200" w:type="dxa"/>
            <w:shd w:val="clear" w:color="auto" w:fill="033549" w:themeFill="text2"/>
          </w:tcPr>
          <w:p w14:paraId="2408280D" w14:textId="52D63F75" w:rsidR="003858E5" w:rsidRDefault="00000000" w:rsidP="008F03D3">
            <w:pPr>
              <w:pStyle w:val="Title"/>
            </w:pPr>
            <w:sdt>
              <w:sdtPr>
                <w:alias w:val="Title"/>
                <w:tag w:val=""/>
                <w:id w:val="1133984926"/>
                <w:lock w:val="sdtLocked"/>
                <w:placeholder>
                  <w:docPart w:val="BF6D586A8E63446CA30E20AC5AACA6D6"/>
                </w:placeholder>
                <w:dataBinding w:prefixMappings="xmlns:ns0='http://purl.org/dc/elements/1.1/' xmlns:ns1='http://schemas.openxmlformats.org/package/2006/metadata/core-properties' " w:xpath="/ns1:coreProperties[1]/ns0:title[1]" w:storeItemID="{6C3C8BC8-F283-45AE-878A-BAB7291924A1}"/>
                <w:text/>
              </w:sdtPr>
              <w:sdtContent>
                <w:r w:rsidR="00BC328C">
                  <w:t>Character Reference Letter for N</w:t>
                </w:r>
                <w:r w:rsidR="001439F3">
                  <w:t>ATURALIZATION</w:t>
                </w:r>
              </w:sdtContent>
            </w:sdt>
          </w:p>
          <w:p w14:paraId="67F538FC" w14:textId="004D547C" w:rsidR="003858E5" w:rsidRPr="00973308" w:rsidRDefault="00000000" w:rsidP="00973308">
            <w:pPr>
              <w:pStyle w:val="Subtitle"/>
            </w:pPr>
            <w:sdt>
              <w:sdtPr>
                <w:alias w:val="Subject"/>
                <w:tag w:val=""/>
                <w:id w:val="-1434580461"/>
                <w:placeholder>
                  <w:docPart w:val="BA5E95F4DEE9461A87E34EEA5E9DDD16"/>
                </w:placeholder>
                <w:dataBinding w:prefixMappings="xmlns:ns0='http://purl.org/dc/elements/1.1/' xmlns:ns1='http://schemas.openxmlformats.org/package/2006/metadata/core-properties' " w:xpath="/ns1:coreProperties[1]/ns0:subject[1]" w:storeItemID="{6C3C8BC8-F283-45AE-878A-BAB7291924A1}"/>
                <w:text/>
              </w:sdtPr>
              <w:sdtContent>
                <w:r w:rsidR="001439F3">
                  <w:t xml:space="preserve">Practice Alert and </w:t>
                </w:r>
                <w:r w:rsidR="00BC328C">
                  <w:t>Letter Template for Naturalization Applications</w:t>
                </w:r>
              </w:sdtContent>
            </w:sdt>
          </w:p>
        </w:tc>
        <w:tc>
          <w:tcPr>
            <w:tcW w:w="1085" w:type="dxa"/>
            <w:vMerge w:val="restart"/>
            <w:shd w:val="clear" w:color="auto" w:fill="033549" w:themeFill="text2"/>
          </w:tcPr>
          <w:p w14:paraId="45981994" w14:textId="77777777" w:rsidR="003858E5" w:rsidRDefault="003858E5"/>
        </w:tc>
      </w:tr>
      <w:tr w:rsidR="003858E5" w14:paraId="079FF985" w14:textId="77777777" w:rsidTr="002E7D1E">
        <w:trPr>
          <w:trHeight w:val="532"/>
          <w:jc w:val="center"/>
        </w:trPr>
        <w:tc>
          <w:tcPr>
            <w:tcW w:w="1075" w:type="dxa"/>
            <w:vMerge/>
            <w:shd w:val="clear" w:color="auto" w:fill="033549" w:themeFill="text2"/>
          </w:tcPr>
          <w:p w14:paraId="3D0517CC" w14:textId="77777777" w:rsidR="003858E5" w:rsidRDefault="003858E5"/>
        </w:tc>
        <w:tc>
          <w:tcPr>
            <w:tcW w:w="2880" w:type="dxa"/>
            <w:vMerge/>
            <w:shd w:val="clear" w:color="auto" w:fill="033549" w:themeFill="text2"/>
          </w:tcPr>
          <w:p w14:paraId="076EB079" w14:textId="77777777" w:rsidR="003858E5" w:rsidRDefault="003858E5" w:rsidP="00104075">
            <w:pPr>
              <w:spacing w:before="360" w:after="360"/>
              <w:rPr>
                <w:noProof/>
              </w:rPr>
            </w:pPr>
          </w:p>
        </w:tc>
        <w:tc>
          <w:tcPr>
            <w:tcW w:w="7200" w:type="dxa"/>
            <w:shd w:val="clear" w:color="auto" w:fill="033549" w:themeFill="text2"/>
            <w:vAlign w:val="bottom"/>
          </w:tcPr>
          <w:p w14:paraId="3C74D0BF" w14:textId="162391E9" w:rsidR="002045A6" w:rsidRDefault="00A336C0" w:rsidP="002E7D1E">
            <w:pPr>
              <w:spacing w:after="360"/>
            </w:pPr>
            <w:r w:rsidRPr="00A336C0">
              <w:rPr>
                <w:rStyle w:val="SubtleReference"/>
              </w:rPr>
              <w:t xml:space="preserve">By </w:t>
            </w:r>
            <w:r w:rsidR="00A90402">
              <w:rPr>
                <w:rStyle w:val="SubtleReference"/>
              </w:rPr>
              <w:t>Eric Cohen,</w:t>
            </w:r>
            <w:r w:rsidR="0047789A">
              <w:rPr>
                <w:rStyle w:val="SubtleReference"/>
              </w:rPr>
              <w:t xml:space="preserve"> </w:t>
            </w:r>
            <w:r w:rsidR="00A90402">
              <w:rPr>
                <w:rStyle w:val="SubtleReference"/>
              </w:rPr>
              <w:t xml:space="preserve">Lucia </w:t>
            </w:r>
            <w:r w:rsidR="00DA4A39">
              <w:rPr>
                <w:rStyle w:val="SubtleReference"/>
              </w:rPr>
              <w:t>Martel-</w:t>
            </w:r>
            <w:r w:rsidR="00A90402">
              <w:rPr>
                <w:rStyle w:val="SubtleReference"/>
              </w:rPr>
              <w:t>Dow</w:t>
            </w:r>
            <w:r w:rsidR="0047789A">
              <w:rPr>
                <w:rStyle w:val="SubtleReference"/>
              </w:rPr>
              <w:t>, and Alison Kamhi</w:t>
            </w:r>
          </w:p>
        </w:tc>
        <w:tc>
          <w:tcPr>
            <w:tcW w:w="1085" w:type="dxa"/>
            <w:vMerge/>
            <w:shd w:val="clear" w:color="auto" w:fill="033549" w:themeFill="text2"/>
          </w:tcPr>
          <w:p w14:paraId="68791177" w14:textId="77777777" w:rsidR="003858E5" w:rsidRDefault="003858E5"/>
        </w:tc>
      </w:tr>
    </w:tbl>
    <w:p w14:paraId="1F341D63" w14:textId="77777777" w:rsidR="00DA77FF" w:rsidRDefault="009F34DC" w:rsidP="004A41C1">
      <w:pPr>
        <w:pStyle w:val="Heading1"/>
      </w:pPr>
      <w:r>
        <w:rPr>
          <w:noProof/>
        </w:rPr>
        <mc:AlternateContent>
          <mc:Choice Requires="wps">
            <w:drawing>
              <wp:anchor distT="0" distB="0" distL="114300" distR="114300" simplePos="0" relativeHeight="251659264" behindDoc="1" locked="0" layoutInCell="1" allowOverlap="1" wp14:anchorId="3B2FED81" wp14:editId="38B74229">
                <wp:simplePos x="0" y="0"/>
                <wp:positionH relativeFrom="margin">
                  <wp:align>center</wp:align>
                </wp:positionH>
                <wp:positionV relativeFrom="margin">
                  <wp:align>top</wp:align>
                </wp:positionV>
                <wp:extent cx="7772400" cy="2019300"/>
                <wp:effectExtent l="0" t="0" r="19050" b="19050"/>
                <wp:wrapNone/>
                <wp:docPr id="1163064282" name="Rectangle 1"/>
                <wp:cNvGraphicFramePr/>
                <a:graphic xmlns:a="http://schemas.openxmlformats.org/drawingml/2006/main">
                  <a:graphicData uri="http://schemas.microsoft.com/office/word/2010/wordprocessingShape">
                    <wps:wsp>
                      <wps:cNvSpPr/>
                      <wps:spPr>
                        <a:xfrm>
                          <a:off x="0" y="0"/>
                          <a:ext cx="7772400" cy="2019300"/>
                        </a:xfrm>
                        <a:prstGeom prst="rect">
                          <a:avLst/>
                        </a:prstGeom>
                        <a:solidFill>
                          <a:srgbClr val="033549"/>
                        </a:solidFill>
                        <a:ln w="12700" cap="flat" cmpd="sng" algn="ctr">
                          <a:solidFill>
                            <a:srgbClr val="033549">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0BA2B6" id="Rectangle 1" o:spid="_x0000_s1026" style="position:absolute;margin-left:0;margin-top:0;width:612pt;height:159pt;z-index:-251657216;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" fillcolor="#033549" strokecolor="#001019" strokeweight="1pt">
                <w10:wrap anchorx="margin" anchory="margin"/>
              </v:rect>
            </w:pict>
          </mc:Fallback>
        </mc:AlternateContent>
      </w:r>
      <w:r w:rsidR="004A41C1">
        <w:t>Introduction</w:t>
      </w:r>
    </w:p>
    <w:p w14:paraId="73C51798" w14:textId="618772A4" w:rsidR="00A90402" w:rsidRPr="00A90402" w:rsidRDefault="00A90402" w:rsidP="00A90402">
      <w:pPr>
        <w:pStyle w:val="BodyText"/>
        <w:rPr>
          <w:rStyle w:val="BodyTextChar"/>
        </w:rPr>
      </w:pPr>
      <w:r w:rsidRPr="00A90402">
        <w:rPr>
          <w:rStyle w:val="BodyTextChar"/>
        </w:rPr>
        <w:t>USCIS recently announced that naturalization applicants may receive neighborhood visits to ask neighbors and/or co-workers questions about the applicant’s work, family status, social activities, travel, criminal history, and more.</w:t>
      </w:r>
      <w:r w:rsidR="0072188B">
        <w:rPr>
          <w:rStyle w:val="FootnoteReference"/>
        </w:rPr>
        <w:footnoteReference w:id="1"/>
      </w:r>
      <w:r w:rsidRPr="00A90402">
        <w:rPr>
          <w:rStyle w:val="BodyTextChar"/>
        </w:rPr>
        <w:t xml:space="preserve"> USCIS also acknowledged that it has discretion to waive these neighborhood visits. New USCIS guidance invites applicants to affirmatively submit </w:t>
      </w:r>
      <w:r w:rsidR="00F13B45" w:rsidRPr="00A90402">
        <w:rPr>
          <w:rStyle w:val="BodyTextChar"/>
        </w:rPr>
        <w:t>two-character</w:t>
      </w:r>
      <w:r w:rsidRPr="00A90402">
        <w:rPr>
          <w:rStyle w:val="BodyTextChar"/>
        </w:rPr>
        <w:t xml:space="preserve"> reference letters as consideration to waive the neighborhood visit.</w:t>
      </w:r>
      <w:r w:rsidR="00A40C68">
        <w:rPr>
          <w:rStyle w:val="FootnoteReference"/>
        </w:rPr>
        <w:footnoteReference w:id="2"/>
      </w:r>
      <w:r w:rsidRPr="00A90402">
        <w:rPr>
          <w:rStyle w:val="BodyTextChar"/>
        </w:rPr>
        <w:t xml:space="preserve"> These letters are not required for naturalization eligibility. As of October 1, 2026, ILRC is not aware of any neighborhood visits under the new guidance. We will learn more as the policy is implemented. It is possible that submitting two letters will help an applicant avoid a neighborhood investigation by an immigration officer; it is also possible the investigation will be waived without the letters, or that the investigation will not be waived even if the applicant submits two letters. </w:t>
      </w:r>
    </w:p>
    <w:p w14:paraId="6B27286A" w14:textId="31AECF85" w:rsidR="00A90402" w:rsidRPr="00A90402" w:rsidRDefault="00A90402" w:rsidP="00A90402">
      <w:pPr>
        <w:pStyle w:val="BodyText"/>
        <w:rPr>
          <w:rStyle w:val="BodyTextChar"/>
        </w:rPr>
      </w:pPr>
      <w:r w:rsidRPr="00A90402">
        <w:rPr>
          <w:rStyle w:val="BodyTextChar"/>
        </w:rPr>
        <w:t xml:space="preserve">If an applicant chooses to submit two letters, the letters should come from people who personally know the applicant. For example, neighbors, employers, professors, co-workers, and business associates. </w:t>
      </w:r>
      <w:r w:rsidRPr="002E20EF">
        <w:rPr>
          <w:rStyle w:val="BodyTextChar"/>
          <w:b/>
          <w:bCs/>
        </w:rPr>
        <w:t>Letters from family members and relatives will not be considered. Letters should preferably</w:t>
      </w:r>
      <w:r w:rsidRPr="00A90402">
        <w:rPr>
          <w:rStyle w:val="BodyTextChar"/>
        </w:rPr>
        <w:t xml:space="preserve"> </w:t>
      </w:r>
      <w:r w:rsidRPr="00F63891">
        <w:rPr>
          <w:rStyle w:val="BodyTextChar"/>
          <w:b/>
          <w:bCs/>
        </w:rPr>
        <w:t>be written by U.S. citizens.</w:t>
      </w:r>
      <w:r w:rsidRPr="00A90402">
        <w:rPr>
          <w:rStyle w:val="BodyTextChar"/>
        </w:rPr>
        <w:t xml:space="preserve"> ILRC does not recommend that undocumented individuals submit character letters at this time, although people with other lawful immigration status may also </w:t>
      </w:r>
      <w:r w:rsidR="00586DCD">
        <w:rPr>
          <w:rStyle w:val="BodyTextChar"/>
        </w:rPr>
        <w:t>do so</w:t>
      </w:r>
      <w:r w:rsidRPr="00A90402">
        <w:rPr>
          <w:rStyle w:val="BodyTextChar"/>
        </w:rPr>
        <w:t>. USCIS asks that each letter include the following:</w:t>
      </w:r>
    </w:p>
    <w:p w14:paraId="584650A2" w14:textId="73B6552C" w:rsidR="00A90402" w:rsidRPr="00A90402" w:rsidRDefault="00A90402" w:rsidP="002E20EF">
      <w:pPr>
        <w:pStyle w:val="ListNumber"/>
        <w:rPr>
          <w:rStyle w:val="BodyTextChar"/>
        </w:rPr>
      </w:pPr>
      <w:r w:rsidRPr="00A90402">
        <w:rPr>
          <w:rStyle w:val="BodyTextChar"/>
        </w:rPr>
        <w:t>Full name, address, phone number, email, and proof of citizenship or immigration status;</w:t>
      </w:r>
    </w:p>
    <w:p w14:paraId="1C9046DF" w14:textId="6D37C0B1" w:rsidR="00A90402" w:rsidRPr="00A90402" w:rsidRDefault="00A90402" w:rsidP="002E20EF">
      <w:pPr>
        <w:pStyle w:val="ListNumber"/>
        <w:rPr>
          <w:rStyle w:val="BodyTextChar"/>
        </w:rPr>
      </w:pPr>
      <w:r w:rsidRPr="00A90402">
        <w:rPr>
          <w:rStyle w:val="BodyTextChar"/>
        </w:rPr>
        <w:t>How the person knows the applicant and for how long;</w:t>
      </w:r>
    </w:p>
    <w:p w14:paraId="65FBA1B1" w14:textId="1A5BFD2F" w:rsidR="00A90402" w:rsidRPr="00A90402" w:rsidRDefault="00A90402" w:rsidP="002E20EF">
      <w:pPr>
        <w:pStyle w:val="ListNumber"/>
        <w:rPr>
          <w:rStyle w:val="BodyTextChar"/>
        </w:rPr>
      </w:pPr>
      <w:r w:rsidRPr="00A90402">
        <w:rPr>
          <w:rStyle w:val="BodyTextChar"/>
        </w:rPr>
        <w:t>Specific examples of the applicant</w:t>
      </w:r>
      <w:r w:rsidR="00586DCD">
        <w:rPr>
          <w:rStyle w:val="BodyTextChar"/>
        </w:rPr>
        <w:t>’</w:t>
      </w:r>
      <w:r w:rsidRPr="00A90402">
        <w:rPr>
          <w:rStyle w:val="BodyTextChar"/>
        </w:rPr>
        <w:t>s honesty, integrity, and community engagement; and</w:t>
      </w:r>
    </w:p>
    <w:p w14:paraId="0176E47D" w14:textId="560CAA19" w:rsidR="00A90402" w:rsidRPr="00A90402" w:rsidRDefault="00A90402" w:rsidP="002E20EF">
      <w:pPr>
        <w:pStyle w:val="ListNumber"/>
        <w:rPr>
          <w:rStyle w:val="BodyTextChar"/>
        </w:rPr>
      </w:pPr>
      <w:r w:rsidRPr="00A90402">
        <w:rPr>
          <w:rStyle w:val="BodyTextChar"/>
        </w:rPr>
        <w:t>An explicit statement about the applicant</w:t>
      </w:r>
      <w:r w:rsidR="00586DCD">
        <w:rPr>
          <w:rStyle w:val="BodyTextChar"/>
        </w:rPr>
        <w:t>’</w:t>
      </w:r>
      <w:r w:rsidRPr="00A90402">
        <w:rPr>
          <w:rStyle w:val="BodyTextChar"/>
        </w:rPr>
        <w:t>s moral character and loyalty to the United States and the U.S. Constitution.</w:t>
      </w:r>
    </w:p>
    <w:p w14:paraId="263C4B6D" w14:textId="3460EE47" w:rsidR="00A90402" w:rsidRPr="00A90402" w:rsidRDefault="00A90402" w:rsidP="002E20EF">
      <w:pPr>
        <w:pStyle w:val="Heading1"/>
        <w:rPr>
          <w:rStyle w:val="BodyTextChar"/>
          <w:sz w:val="32"/>
        </w:rPr>
      </w:pPr>
      <w:r w:rsidRPr="00A90402">
        <w:rPr>
          <w:rStyle w:val="BodyTextChar"/>
          <w:sz w:val="32"/>
        </w:rPr>
        <w:t xml:space="preserve">How to </w:t>
      </w:r>
      <w:r w:rsidR="004E452F" w:rsidRPr="00A90402">
        <w:rPr>
          <w:rStyle w:val="BodyTextChar"/>
          <w:sz w:val="32"/>
        </w:rPr>
        <w:t>Complete the Form Letter</w:t>
      </w:r>
    </w:p>
    <w:p w14:paraId="72266CA3" w14:textId="77777777" w:rsidR="00A90402" w:rsidRPr="00A90402" w:rsidRDefault="00A90402" w:rsidP="00A90402">
      <w:pPr>
        <w:pStyle w:val="BodyText"/>
        <w:rPr>
          <w:rStyle w:val="BodyTextChar"/>
        </w:rPr>
      </w:pPr>
      <w:r w:rsidRPr="00A90402">
        <w:rPr>
          <w:rStyle w:val="BodyTextChar"/>
        </w:rPr>
        <w:t xml:space="preserve">ILRC has created the following template letter to address the issues USCIS recommends to help applicants who choose to submit letters. The writer submitting a character letter can complete the template included in this packet or draft their own letter. Print clearly or type. </w:t>
      </w:r>
    </w:p>
    <w:p w14:paraId="47229377" w14:textId="77777777" w:rsidR="00A90402" w:rsidRPr="00A90402" w:rsidRDefault="00A90402" w:rsidP="002E20EF">
      <w:pPr>
        <w:pStyle w:val="Heading2"/>
        <w:rPr>
          <w:rStyle w:val="BodyTextChar"/>
          <w:sz w:val="30"/>
        </w:rPr>
      </w:pPr>
      <w:r w:rsidRPr="00A90402">
        <w:rPr>
          <w:rStyle w:val="BodyTextChar"/>
          <w:sz w:val="30"/>
        </w:rPr>
        <w:lastRenderedPageBreak/>
        <w:t xml:space="preserve">Part 1: Personal information </w:t>
      </w:r>
    </w:p>
    <w:p w14:paraId="14800597" w14:textId="77777777" w:rsidR="00A90402" w:rsidRPr="00A90402" w:rsidRDefault="00A90402" w:rsidP="00A90402">
      <w:pPr>
        <w:pStyle w:val="BodyText"/>
        <w:rPr>
          <w:rStyle w:val="BodyTextChar"/>
        </w:rPr>
      </w:pPr>
      <w:r w:rsidRPr="00A90402">
        <w:rPr>
          <w:rStyle w:val="BodyTextChar"/>
        </w:rPr>
        <w:t xml:space="preserve">Write your full name, home address, phone number, and email. </w:t>
      </w:r>
    </w:p>
    <w:p w14:paraId="0E631EAA" w14:textId="77777777" w:rsidR="00A90402" w:rsidRPr="00A90402" w:rsidRDefault="00A90402" w:rsidP="002E20EF">
      <w:pPr>
        <w:pStyle w:val="Heading2"/>
        <w:rPr>
          <w:rStyle w:val="BodyTextChar"/>
          <w:sz w:val="30"/>
        </w:rPr>
      </w:pPr>
      <w:r w:rsidRPr="00A90402">
        <w:rPr>
          <w:rStyle w:val="BodyTextChar"/>
          <w:sz w:val="30"/>
        </w:rPr>
        <w:t>Part 2: Citizenship or immigration status</w:t>
      </w:r>
    </w:p>
    <w:p w14:paraId="0B9C2B10" w14:textId="68138159" w:rsidR="00A90402" w:rsidRPr="00A90402" w:rsidRDefault="00A90402" w:rsidP="00A90402">
      <w:pPr>
        <w:pStyle w:val="BodyText"/>
        <w:rPr>
          <w:rStyle w:val="BodyTextChar"/>
        </w:rPr>
      </w:pPr>
      <w:r w:rsidRPr="00A90402">
        <w:rPr>
          <w:rStyle w:val="BodyTextChar"/>
        </w:rPr>
        <w:t>Please note that USCIS has stated that it prefers that these letters be written by U.S. citizens. However, character letters from people with other immigration status can still be submitted. Writers with other status include:</w:t>
      </w:r>
    </w:p>
    <w:p w14:paraId="012CCD59" w14:textId="702DF21A" w:rsidR="00A90402" w:rsidRPr="00A90402" w:rsidRDefault="00A90402" w:rsidP="0072188B">
      <w:pPr>
        <w:pStyle w:val="ListBullet"/>
        <w:rPr>
          <w:rStyle w:val="BodyTextChar"/>
        </w:rPr>
      </w:pPr>
      <w:r w:rsidRPr="00A90402">
        <w:rPr>
          <w:rStyle w:val="BodyTextChar"/>
        </w:rPr>
        <w:t>Lawful permanent residents (green card holders);</w:t>
      </w:r>
    </w:p>
    <w:p w14:paraId="2ECE7C37" w14:textId="1FE239AF" w:rsidR="00A90402" w:rsidRPr="00A90402" w:rsidRDefault="00A90402" w:rsidP="0072188B">
      <w:pPr>
        <w:pStyle w:val="ListBullet"/>
        <w:rPr>
          <w:rStyle w:val="BodyTextChar"/>
        </w:rPr>
      </w:pPr>
      <w:r w:rsidRPr="00A90402">
        <w:rPr>
          <w:rStyle w:val="BodyTextChar"/>
        </w:rPr>
        <w:t>Persons with humanitarian status, such as asylum or U visa holders;</w:t>
      </w:r>
    </w:p>
    <w:p w14:paraId="42801C41" w14:textId="1B06024B" w:rsidR="00A90402" w:rsidRPr="00A90402" w:rsidRDefault="00A90402" w:rsidP="0072188B">
      <w:pPr>
        <w:pStyle w:val="ListBullet"/>
        <w:rPr>
          <w:rStyle w:val="BodyTextChar"/>
        </w:rPr>
      </w:pPr>
      <w:r w:rsidRPr="00A90402">
        <w:rPr>
          <w:rStyle w:val="BodyTextChar"/>
        </w:rPr>
        <w:t>Employment-based visa holders, such as H-1B or O-1 visas; and</w:t>
      </w:r>
    </w:p>
    <w:p w14:paraId="47C8B986" w14:textId="252FFA7E" w:rsidR="00A90402" w:rsidRPr="00A90402" w:rsidRDefault="00A90402" w:rsidP="0072188B">
      <w:pPr>
        <w:pStyle w:val="ListBullet"/>
        <w:rPr>
          <w:rStyle w:val="BodyTextChar"/>
        </w:rPr>
      </w:pPr>
      <w:r w:rsidRPr="00A90402">
        <w:rPr>
          <w:rStyle w:val="BodyTextChar"/>
        </w:rPr>
        <w:t>Religious workers holding R-1 visas.</w:t>
      </w:r>
    </w:p>
    <w:p w14:paraId="7A822BFB" w14:textId="77777777" w:rsidR="00A90402" w:rsidRPr="00A90402" w:rsidRDefault="00A90402" w:rsidP="00A90402">
      <w:pPr>
        <w:pStyle w:val="BodyText"/>
        <w:rPr>
          <w:rStyle w:val="BodyTextChar"/>
        </w:rPr>
      </w:pPr>
      <w:r w:rsidRPr="00A40C68">
        <w:rPr>
          <w:rStyle w:val="BodyTextChar"/>
          <w:b/>
          <w:bCs/>
        </w:rPr>
        <w:t>Caution:</w:t>
      </w:r>
      <w:r w:rsidRPr="00A90402">
        <w:rPr>
          <w:rStyle w:val="BodyTextChar"/>
        </w:rPr>
        <w:t xml:space="preserve"> If you do not have lawful immigration status in the United States, ILRC recommends that you </w:t>
      </w:r>
      <w:r w:rsidRPr="00A40C68">
        <w:rPr>
          <w:rStyle w:val="BodyTextChar"/>
          <w:b/>
          <w:bCs/>
        </w:rPr>
        <w:t>not</w:t>
      </w:r>
      <w:r w:rsidRPr="00A90402">
        <w:rPr>
          <w:rStyle w:val="BodyTextChar"/>
        </w:rPr>
        <w:t xml:space="preserve"> write this letter. If you have any questions or concerns about your own immigration status, ILRC recommends that you consult with a legal worker before writing this letter. </w:t>
      </w:r>
    </w:p>
    <w:p w14:paraId="6EDE485F" w14:textId="77777777" w:rsidR="00A90402" w:rsidRPr="00A90402" w:rsidRDefault="00A90402" w:rsidP="00A90402">
      <w:pPr>
        <w:pStyle w:val="BodyText"/>
        <w:rPr>
          <w:rStyle w:val="BodyTextChar"/>
        </w:rPr>
      </w:pPr>
      <w:r w:rsidRPr="00A90402">
        <w:rPr>
          <w:rStyle w:val="BodyTextChar"/>
        </w:rPr>
        <w:t>Enclose proof of your immigration status with your letter:</w:t>
      </w:r>
    </w:p>
    <w:p w14:paraId="608B5F05" w14:textId="3B03E88F" w:rsidR="00A90402" w:rsidRPr="00A90402" w:rsidRDefault="00A90402" w:rsidP="00A40C68">
      <w:pPr>
        <w:pStyle w:val="ListBullet"/>
        <w:rPr>
          <w:rStyle w:val="BodyTextChar"/>
        </w:rPr>
      </w:pPr>
      <w:r w:rsidRPr="00A90402">
        <w:rPr>
          <w:rStyle w:val="BodyTextChar"/>
        </w:rPr>
        <w:t>U.S. citizens: copy of U.S. passport, birth certificate, or naturalization certificate;</w:t>
      </w:r>
    </w:p>
    <w:p w14:paraId="5DC91C0E" w14:textId="5DDB260B" w:rsidR="00A90402" w:rsidRPr="00A90402" w:rsidRDefault="00A90402" w:rsidP="00A40C68">
      <w:pPr>
        <w:pStyle w:val="ListBullet"/>
        <w:rPr>
          <w:rStyle w:val="BodyTextChar"/>
        </w:rPr>
      </w:pPr>
      <w:r w:rsidRPr="00A90402">
        <w:rPr>
          <w:rStyle w:val="BodyTextChar"/>
        </w:rPr>
        <w:t>Lawful permanent residents: copy of green card; and</w:t>
      </w:r>
    </w:p>
    <w:p w14:paraId="07462BBE" w14:textId="703290D4" w:rsidR="00A90402" w:rsidRPr="00A90402" w:rsidRDefault="00A90402" w:rsidP="00A40C68">
      <w:pPr>
        <w:pStyle w:val="ListBullet"/>
        <w:rPr>
          <w:rStyle w:val="BodyTextChar"/>
        </w:rPr>
      </w:pPr>
      <w:r w:rsidRPr="00A90402">
        <w:rPr>
          <w:rStyle w:val="BodyTextChar"/>
        </w:rPr>
        <w:t xml:space="preserve">All others: copy of work permit or USCIS approval notice. </w:t>
      </w:r>
    </w:p>
    <w:p w14:paraId="2A08C5A8" w14:textId="15427F1F" w:rsidR="00A90402" w:rsidRPr="00A90402" w:rsidRDefault="00A90402" w:rsidP="00A40C68">
      <w:pPr>
        <w:pStyle w:val="Heading2"/>
        <w:rPr>
          <w:rStyle w:val="BodyTextChar"/>
          <w:sz w:val="30"/>
        </w:rPr>
      </w:pPr>
      <w:r w:rsidRPr="00A90402">
        <w:rPr>
          <w:rStyle w:val="BodyTextChar"/>
          <w:sz w:val="30"/>
        </w:rPr>
        <w:t>Part 3: How you know the applicant</w:t>
      </w:r>
    </w:p>
    <w:p w14:paraId="2D938943" w14:textId="77777777" w:rsidR="00A90402" w:rsidRPr="00A90402" w:rsidRDefault="00A90402" w:rsidP="00A90402">
      <w:pPr>
        <w:pStyle w:val="BodyText"/>
        <w:rPr>
          <w:rStyle w:val="BodyTextChar"/>
        </w:rPr>
      </w:pPr>
      <w:r w:rsidRPr="00A90402">
        <w:rPr>
          <w:rStyle w:val="BodyTextChar"/>
        </w:rPr>
        <w:t>Write the applicant’s full name as it appears on their application. Confirm you are not related to the applicant (this includes by blood, marriage, or adoption). Then write the month and year you met and how you know them (if you don’t remember the exact month, just write the year you met the applicant). For example, “we are neighbors,” “she works for me,” or “we attend the same church.”</w:t>
      </w:r>
    </w:p>
    <w:p w14:paraId="100590E8" w14:textId="3978E925" w:rsidR="00A90402" w:rsidRPr="00A90402" w:rsidRDefault="00A90402" w:rsidP="00A40C68">
      <w:pPr>
        <w:pStyle w:val="Heading2"/>
        <w:rPr>
          <w:rStyle w:val="BodyTextChar"/>
          <w:sz w:val="30"/>
        </w:rPr>
      </w:pPr>
      <w:r w:rsidRPr="00A90402">
        <w:rPr>
          <w:rStyle w:val="BodyTextChar"/>
          <w:sz w:val="30"/>
        </w:rPr>
        <w:t>Part 4: Examples (very important)</w:t>
      </w:r>
    </w:p>
    <w:p w14:paraId="4094C549" w14:textId="77777777" w:rsidR="00A90402" w:rsidRPr="00A90402" w:rsidRDefault="00A90402" w:rsidP="00A90402">
      <w:pPr>
        <w:pStyle w:val="BodyText"/>
        <w:rPr>
          <w:rStyle w:val="BodyTextChar"/>
        </w:rPr>
      </w:pPr>
      <w:r w:rsidRPr="00A90402">
        <w:rPr>
          <w:rStyle w:val="BodyTextChar"/>
        </w:rPr>
        <w:t>Write real examples of things you have personally seen the applicant do. Do not just write that the applicant is a good person; describe actual events. Use your own words. It does not need to sound legal or formal.</w:t>
      </w:r>
    </w:p>
    <w:p w14:paraId="2661536B" w14:textId="77777777" w:rsidR="00A90402" w:rsidRPr="00A90402" w:rsidRDefault="00A90402" w:rsidP="00A90402">
      <w:pPr>
        <w:pStyle w:val="BodyText"/>
        <w:rPr>
          <w:rStyle w:val="BodyTextChar"/>
        </w:rPr>
      </w:pPr>
      <w:r w:rsidRPr="00A90402">
        <w:rPr>
          <w:rStyle w:val="BodyTextChar"/>
        </w:rPr>
        <w:t>Pick ideas from this list, or use your own:</w:t>
      </w:r>
    </w:p>
    <w:p w14:paraId="7EC9F7CC" w14:textId="6A884F43" w:rsidR="00A90402" w:rsidRPr="00A90402" w:rsidRDefault="00A90402" w:rsidP="00A40C68">
      <w:pPr>
        <w:pStyle w:val="ListBullet"/>
        <w:rPr>
          <w:rStyle w:val="BodyTextChar"/>
        </w:rPr>
      </w:pPr>
      <w:r w:rsidRPr="00A90402">
        <w:rPr>
          <w:rStyle w:val="BodyTextChar"/>
        </w:rPr>
        <w:t>Volunteering: youth sports, PTA, school events, cultural festivals, children’s activities;</w:t>
      </w:r>
    </w:p>
    <w:p w14:paraId="25345BB3" w14:textId="1227FF48" w:rsidR="00A90402" w:rsidRPr="00A90402" w:rsidRDefault="00A90402" w:rsidP="00A40C68">
      <w:pPr>
        <w:pStyle w:val="ListBullet"/>
        <w:rPr>
          <w:rStyle w:val="BodyTextChar"/>
        </w:rPr>
      </w:pPr>
      <w:r w:rsidRPr="00A90402">
        <w:rPr>
          <w:rStyle w:val="BodyTextChar"/>
        </w:rPr>
        <w:t>Community and neighborhood engagement: helping neighbors, neighborhood cleanups, block parties, helping organize Fourth of July celebrations, community gardens, organizing or joining local groups;</w:t>
      </w:r>
    </w:p>
    <w:p w14:paraId="64AEAEFA" w14:textId="789AFBE2" w:rsidR="00A90402" w:rsidRPr="00A90402" w:rsidRDefault="00A90402" w:rsidP="00A40C68">
      <w:pPr>
        <w:pStyle w:val="ListBullet"/>
        <w:rPr>
          <w:rStyle w:val="BodyTextChar"/>
        </w:rPr>
      </w:pPr>
      <w:r w:rsidRPr="00A90402">
        <w:rPr>
          <w:rStyle w:val="BodyTextChar"/>
        </w:rPr>
        <w:t>Religious participation: regular attendance and volunteering at their church, mosque, synagogue, temple, or other religious institution; helping with services, meals, or charity drives;</w:t>
      </w:r>
    </w:p>
    <w:p w14:paraId="1C7B9B91" w14:textId="50CF4991" w:rsidR="00A90402" w:rsidRPr="00A90402" w:rsidRDefault="00A90402" w:rsidP="00A40C68">
      <w:pPr>
        <w:pStyle w:val="ListBullet"/>
        <w:rPr>
          <w:rStyle w:val="BodyTextChar"/>
        </w:rPr>
      </w:pPr>
      <w:r w:rsidRPr="00A90402">
        <w:rPr>
          <w:rStyle w:val="BodyTextChar"/>
        </w:rPr>
        <w:lastRenderedPageBreak/>
        <w:t>Work history: reliability, length of time working, expertise or skills, good relationships with employer and co-workers, honesty in business dealings;</w:t>
      </w:r>
    </w:p>
    <w:p w14:paraId="4D0BCEFC" w14:textId="0C78A12E" w:rsidR="00A90402" w:rsidRPr="00A90402" w:rsidRDefault="00A90402" w:rsidP="00A40C68">
      <w:pPr>
        <w:pStyle w:val="ListBullet"/>
        <w:rPr>
          <w:rStyle w:val="BodyTextChar"/>
        </w:rPr>
      </w:pPr>
      <w:r w:rsidRPr="00A90402">
        <w:rPr>
          <w:rStyle w:val="BodyTextChar"/>
        </w:rPr>
        <w:t>Everyday honesty: returns borrowed items on time, replaces anything damaged, keeps promises, can be trusted with money or keys;</w:t>
      </w:r>
    </w:p>
    <w:p w14:paraId="5910740F" w14:textId="51477044" w:rsidR="00A90402" w:rsidRPr="00A90402" w:rsidRDefault="00A90402" w:rsidP="00A40C68">
      <w:pPr>
        <w:pStyle w:val="ListBullet"/>
        <w:rPr>
          <w:rStyle w:val="BodyTextChar"/>
        </w:rPr>
      </w:pPr>
      <w:r w:rsidRPr="00A90402">
        <w:rPr>
          <w:rStyle w:val="BodyTextChar"/>
        </w:rPr>
        <w:t>Helping others: caring for sick or elderly neighbors, babysitting, driving people to appointments; and</w:t>
      </w:r>
    </w:p>
    <w:p w14:paraId="67414D78" w14:textId="7D41B279" w:rsidR="00A90402" w:rsidRPr="00A90402" w:rsidRDefault="00A90402" w:rsidP="00A40C68">
      <w:pPr>
        <w:pStyle w:val="ListBullet"/>
        <w:rPr>
          <w:rStyle w:val="BodyTextChar"/>
        </w:rPr>
      </w:pPr>
      <w:r w:rsidRPr="00A90402">
        <w:rPr>
          <w:rStyle w:val="BodyTextChar"/>
        </w:rPr>
        <w:t>Any other act of kindness or generosity you have witnessed.</w:t>
      </w:r>
    </w:p>
    <w:p w14:paraId="4F45F59F" w14:textId="77777777" w:rsidR="00A90402" w:rsidRPr="00A90402" w:rsidRDefault="00A90402" w:rsidP="00602894">
      <w:pPr>
        <w:pStyle w:val="Heading2"/>
        <w:rPr>
          <w:rStyle w:val="BodyTextChar"/>
          <w:sz w:val="30"/>
        </w:rPr>
      </w:pPr>
      <w:r w:rsidRPr="00A90402">
        <w:rPr>
          <w:rStyle w:val="BodyTextChar"/>
          <w:sz w:val="30"/>
        </w:rPr>
        <w:t xml:space="preserve">Step 5: Complete statement about the applicant’s good moral character and attitude towards the United States </w:t>
      </w:r>
    </w:p>
    <w:p w14:paraId="49ECA65C" w14:textId="77777777" w:rsidR="00A90402" w:rsidRPr="00A90402" w:rsidRDefault="00A90402" w:rsidP="00A90402">
      <w:pPr>
        <w:pStyle w:val="BodyText"/>
        <w:rPr>
          <w:rStyle w:val="BodyTextChar"/>
        </w:rPr>
      </w:pPr>
      <w:r w:rsidRPr="00A90402">
        <w:rPr>
          <w:rStyle w:val="BodyTextChar"/>
        </w:rPr>
        <w:t xml:space="preserve">The final paragraph states that the applicant has good moral character, is loyal to the United States, and supports the U.S. Constitution. Add the applicant's name to the paragraph if you agree. </w:t>
      </w:r>
    </w:p>
    <w:p w14:paraId="16B6E9D9" w14:textId="77777777" w:rsidR="00A90402" w:rsidRPr="00A90402" w:rsidRDefault="00A90402" w:rsidP="00602894">
      <w:pPr>
        <w:pStyle w:val="Heading2"/>
        <w:rPr>
          <w:rStyle w:val="BodyTextChar"/>
          <w:sz w:val="30"/>
        </w:rPr>
      </w:pPr>
      <w:r w:rsidRPr="00A90402">
        <w:rPr>
          <w:rStyle w:val="BodyTextChar"/>
          <w:sz w:val="30"/>
        </w:rPr>
        <w:t xml:space="preserve">Step 6: Signature </w:t>
      </w:r>
    </w:p>
    <w:p w14:paraId="0235D5D2" w14:textId="6C6282CC" w:rsidR="00A90402" w:rsidRPr="00A90402" w:rsidRDefault="00A90402" w:rsidP="00A90402">
      <w:pPr>
        <w:pStyle w:val="BodyText"/>
        <w:rPr>
          <w:rStyle w:val="BodyTextChar"/>
        </w:rPr>
      </w:pPr>
      <w:r w:rsidRPr="00A90402">
        <w:rPr>
          <w:rStyle w:val="BodyTextChar"/>
        </w:rPr>
        <w:t>Sign,</w:t>
      </w:r>
      <w:r w:rsidR="00602894">
        <w:rPr>
          <w:rStyle w:val="BodyTextChar"/>
        </w:rPr>
        <w:t xml:space="preserve"> </w:t>
      </w:r>
      <w:r w:rsidRPr="00A90402">
        <w:rPr>
          <w:rStyle w:val="BodyTextChar"/>
        </w:rPr>
        <w:t>print your name, and write the date.</w:t>
      </w:r>
    </w:p>
    <w:p w14:paraId="363058A6" w14:textId="24AC5A37" w:rsidR="00A468D1" w:rsidRDefault="00A90402" w:rsidP="00BC7F1C">
      <w:pPr>
        <w:pStyle w:val="BodyText"/>
        <w:rPr>
          <w:rStyle w:val="BodyTextChar"/>
        </w:rPr>
      </w:pPr>
      <w:r w:rsidRPr="00602894">
        <w:rPr>
          <w:rStyle w:val="BodyTextChar"/>
        </w:rPr>
        <w:t>Do not mail the letter to USCIS yourself. Return it to the applicant or their legal representative.</w:t>
      </w:r>
    </w:p>
    <w:p w14:paraId="596FFFFC" w14:textId="77777777" w:rsidR="00BB77AB" w:rsidRDefault="00BB77AB" w:rsidP="00A92A14">
      <w:pPr>
        <w:spacing w:before="120" w:after="240"/>
        <w:ind w:left="720"/>
      </w:pPr>
    </w:p>
    <w:p w14:paraId="6A6D1EEF" w14:textId="77777777" w:rsidR="00BC7F1C" w:rsidRDefault="00BC7F1C" w:rsidP="00A92A14">
      <w:pPr>
        <w:spacing w:before="120" w:after="240"/>
        <w:ind w:left="720"/>
      </w:pPr>
    </w:p>
    <w:p w14:paraId="3818E1F4" w14:textId="77777777" w:rsidR="00BC7F1C" w:rsidRDefault="00BC7F1C" w:rsidP="00A92A14">
      <w:pPr>
        <w:spacing w:before="120" w:after="240"/>
        <w:ind w:left="720"/>
      </w:pPr>
    </w:p>
    <w:p w14:paraId="4D508729" w14:textId="77777777" w:rsidR="00BC7F1C" w:rsidRDefault="00BC7F1C" w:rsidP="00A92A14">
      <w:pPr>
        <w:spacing w:before="120" w:after="240"/>
        <w:ind w:left="720"/>
      </w:pPr>
    </w:p>
    <w:tbl>
      <w:tblPr>
        <w:tblStyle w:val="TableGrid"/>
        <w:tblW w:w="1340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8EAEC" w:themeFill="background2" w:themeFillTint="66"/>
        <w:tblCellMar>
          <w:left w:w="0" w:type="dxa"/>
          <w:right w:w="0" w:type="dxa"/>
        </w:tblCellMar>
        <w:tblLook w:val="04A0" w:firstRow="1" w:lastRow="0" w:firstColumn="1" w:lastColumn="0" w:noHBand="0" w:noVBand="1"/>
      </w:tblPr>
      <w:tblGrid>
        <w:gridCol w:w="1620"/>
        <w:gridCol w:w="1620"/>
        <w:gridCol w:w="2520"/>
        <w:gridCol w:w="2340"/>
        <w:gridCol w:w="1530"/>
        <w:gridCol w:w="2070"/>
        <w:gridCol w:w="1702"/>
      </w:tblGrid>
      <w:tr w:rsidR="0076013E" w:rsidRPr="00327F46" w14:paraId="3A1B8833" w14:textId="77777777" w:rsidTr="004D6F29">
        <w:trPr>
          <w:cantSplit/>
          <w:jc w:val="center"/>
        </w:trPr>
        <w:tc>
          <w:tcPr>
            <w:tcW w:w="1620" w:type="dxa"/>
            <w:shd w:val="clear" w:color="auto" w:fill="C8EAEC" w:themeFill="background2" w:themeFillTint="66"/>
          </w:tcPr>
          <w:p w14:paraId="760B0A37" w14:textId="77777777" w:rsidR="002F7AC7" w:rsidRDefault="002F7AC7" w:rsidP="00C3528A">
            <w:pPr>
              <w:pStyle w:val="BodyText3"/>
              <w:keepNext/>
              <w:keepLines/>
              <w:spacing w:line="276" w:lineRule="auto"/>
            </w:pPr>
          </w:p>
          <w:p w14:paraId="2093CFB3" w14:textId="77777777" w:rsidR="0076013E" w:rsidRPr="00327F46" w:rsidRDefault="00AC50F5" w:rsidP="00C3528A">
            <w:pPr>
              <w:pStyle w:val="BodyText3"/>
              <w:keepNext/>
              <w:keepLines/>
              <w:spacing w:line="276" w:lineRule="auto"/>
            </w:pPr>
            <w:r>
              <w:br w:type="page"/>
            </w:r>
          </w:p>
        </w:tc>
        <w:tc>
          <w:tcPr>
            <w:tcW w:w="1620" w:type="dxa"/>
            <w:shd w:val="clear" w:color="auto" w:fill="C8EAEC" w:themeFill="background2" w:themeFillTint="66"/>
          </w:tcPr>
          <w:p w14:paraId="6193D945" w14:textId="77777777" w:rsidR="0076013E" w:rsidRPr="00327F46" w:rsidRDefault="0076013E" w:rsidP="00C3528A">
            <w:pPr>
              <w:pStyle w:val="BodyText3"/>
              <w:keepNext/>
              <w:keepLines/>
              <w:spacing w:line="276" w:lineRule="auto"/>
              <w:rPr>
                <w:noProof/>
              </w:rPr>
            </w:pPr>
          </w:p>
        </w:tc>
        <w:tc>
          <w:tcPr>
            <w:tcW w:w="2520" w:type="dxa"/>
            <w:shd w:val="clear" w:color="auto" w:fill="C8EAEC" w:themeFill="background2" w:themeFillTint="66"/>
          </w:tcPr>
          <w:p w14:paraId="000324B5" w14:textId="77777777" w:rsidR="0076013E" w:rsidRPr="00327F46" w:rsidRDefault="0076013E" w:rsidP="000B03CF">
            <w:pPr>
              <w:pStyle w:val="BodyText3"/>
              <w:keepNext/>
              <w:keepLines/>
              <w:spacing w:line="276" w:lineRule="auto"/>
            </w:pPr>
          </w:p>
        </w:tc>
        <w:tc>
          <w:tcPr>
            <w:tcW w:w="2340" w:type="dxa"/>
            <w:shd w:val="clear" w:color="auto" w:fill="C8EAEC" w:themeFill="background2" w:themeFillTint="66"/>
          </w:tcPr>
          <w:p w14:paraId="13A3D1CE" w14:textId="77777777" w:rsidR="0076013E" w:rsidRPr="00327F46" w:rsidRDefault="0076013E" w:rsidP="00C3528A">
            <w:pPr>
              <w:pStyle w:val="BodyText3"/>
              <w:keepNext/>
              <w:keepLines/>
              <w:spacing w:line="276" w:lineRule="auto"/>
            </w:pPr>
          </w:p>
        </w:tc>
        <w:tc>
          <w:tcPr>
            <w:tcW w:w="1530" w:type="dxa"/>
            <w:shd w:val="clear" w:color="auto" w:fill="C8EAEC" w:themeFill="background2" w:themeFillTint="66"/>
          </w:tcPr>
          <w:p w14:paraId="0EB47919" w14:textId="77777777" w:rsidR="0076013E" w:rsidRPr="00327F46" w:rsidRDefault="0076013E" w:rsidP="00C3528A">
            <w:pPr>
              <w:pStyle w:val="BodyText3"/>
              <w:keepNext/>
              <w:keepLines/>
              <w:spacing w:line="276" w:lineRule="auto"/>
            </w:pPr>
          </w:p>
        </w:tc>
        <w:tc>
          <w:tcPr>
            <w:tcW w:w="2070" w:type="dxa"/>
            <w:shd w:val="clear" w:color="auto" w:fill="C8EAEC" w:themeFill="background2" w:themeFillTint="66"/>
          </w:tcPr>
          <w:p w14:paraId="3C966A4B" w14:textId="77777777" w:rsidR="0076013E" w:rsidRPr="00327F46" w:rsidRDefault="0076013E" w:rsidP="00C3528A">
            <w:pPr>
              <w:pStyle w:val="BodyText3"/>
              <w:keepNext/>
              <w:spacing w:line="276" w:lineRule="auto"/>
            </w:pPr>
          </w:p>
        </w:tc>
        <w:tc>
          <w:tcPr>
            <w:tcW w:w="1702" w:type="dxa"/>
            <w:shd w:val="clear" w:color="auto" w:fill="C8EAEC" w:themeFill="background2" w:themeFillTint="66"/>
          </w:tcPr>
          <w:p w14:paraId="717895E6" w14:textId="77777777" w:rsidR="0076013E" w:rsidRPr="00327F46" w:rsidRDefault="0076013E" w:rsidP="00C3528A">
            <w:pPr>
              <w:pStyle w:val="BodyText3"/>
              <w:keepNext/>
              <w:spacing w:line="276" w:lineRule="auto"/>
            </w:pPr>
          </w:p>
        </w:tc>
      </w:tr>
      <w:tr w:rsidR="0076013E" w:rsidRPr="00327F46" w14:paraId="4C048A41" w14:textId="77777777" w:rsidTr="004D6F29">
        <w:trPr>
          <w:cantSplit/>
          <w:trHeight w:val="1596"/>
          <w:jc w:val="center"/>
        </w:trPr>
        <w:tc>
          <w:tcPr>
            <w:tcW w:w="1620" w:type="dxa"/>
            <w:shd w:val="clear" w:color="auto" w:fill="C8EAEC" w:themeFill="background2" w:themeFillTint="66"/>
          </w:tcPr>
          <w:p w14:paraId="4D44D8E1" w14:textId="77777777" w:rsidR="0076013E" w:rsidRPr="00327F46" w:rsidRDefault="0076013E" w:rsidP="00C3528A">
            <w:pPr>
              <w:pStyle w:val="BodyText3"/>
              <w:keepNext/>
              <w:keepLines/>
              <w:spacing w:line="276" w:lineRule="auto"/>
            </w:pPr>
          </w:p>
        </w:tc>
        <w:tc>
          <w:tcPr>
            <w:tcW w:w="1620" w:type="dxa"/>
            <w:shd w:val="clear" w:color="auto" w:fill="C8EAEC" w:themeFill="background2" w:themeFillTint="66"/>
          </w:tcPr>
          <w:sdt>
            <w:sdtPr>
              <w:rPr>
                <w:noProof/>
              </w:rPr>
              <w:id w:val="349458578"/>
              <w:placeholder>
                <w:docPart w:val="E6B8B81A7988435DAF6566BF2046E548"/>
              </w:placeholder>
            </w:sdtPr>
            <w:sdtContent>
              <w:p w14:paraId="65410D19" w14:textId="77777777" w:rsidR="0076013E" w:rsidRPr="00327F46" w:rsidRDefault="0076013E" w:rsidP="00C3528A">
                <w:pPr>
                  <w:pStyle w:val="BodyText3"/>
                  <w:keepNext/>
                  <w:keepLines/>
                  <w:spacing w:line="276" w:lineRule="auto"/>
                  <w:rPr>
                    <w:noProof/>
                  </w:rPr>
                </w:pPr>
                <w:r>
                  <w:rPr>
                    <w:noProof/>
                  </w:rPr>
                  <w:drawing>
                    <wp:inline distT="0" distB="0" distL="0" distR="0" wp14:anchorId="2A023E9B" wp14:editId="0BFA48AD">
                      <wp:extent cx="910036" cy="914400"/>
                      <wp:effectExtent l="0" t="0" r="4445" b="0"/>
                      <wp:docPr id="2" name="Picture 2"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 arrow&#10;&#10;Description automatically generated"/>
                              <pic:cNvPicPr/>
                            </pic:nvPicPr>
                            <pic:blipFill rotWithShape="1">
                              <a:blip r:embed="rId13" cstate="print">
                                <a:extLst>
                                  <a:ext uri="{28A0092B-C50C-407E-A947-70E740481C1C}">
                                    <a14:useLocalDpi xmlns:a14="http://schemas.microsoft.com/office/drawing/2010/main" val="0"/>
                                  </a:ext>
                                </a:extLst>
                              </a:blip>
                              <a:srcRect l="11595" t="11595" r="11657" b="11288"/>
                              <a:stretch/>
                            </pic:blipFill>
                            <pic:spPr bwMode="auto">
                              <a:xfrm>
                                <a:off x="0" y="0"/>
                                <a:ext cx="910036" cy="914400"/>
                              </a:xfrm>
                              <a:prstGeom prst="rect">
                                <a:avLst/>
                              </a:prstGeom>
                              <a:ln>
                                <a:noFill/>
                              </a:ln>
                              <a:extLst>
                                <a:ext uri="{53640926-AAD7-44D8-BBD7-CCE9431645EC}">
                                  <a14:shadowObscured xmlns:a14="http://schemas.microsoft.com/office/drawing/2010/main"/>
                                </a:ext>
                              </a:extLst>
                            </pic:spPr>
                          </pic:pic>
                        </a:graphicData>
                      </a:graphic>
                    </wp:inline>
                  </w:drawing>
                </w:r>
              </w:p>
            </w:sdtContent>
          </w:sdt>
        </w:tc>
        <w:tc>
          <w:tcPr>
            <w:tcW w:w="2520" w:type="dxa"/>
            <w:shd w:val="clear" w:color="auto" w:fill="C8EAEC" w:themeFill="background2" w:themeFillTint="66"/>
          </w:tcPr>
          <w:sdt>
            <w:sdtPr>
              <w:rPr>
                <w:b/>
                <w:bCs/>
                <w:color w:val="033549" w:themeColor="accent1"/>
                <w:szCs w:val="18"/>
              </w:rPr>
              <w:id w:val="-1897117019"/>
              <w:lock w:val="sdtContentLocked"/>
              <w:placeholder>
                <w:docPart w:val="E6B8B81A7988435DAF6566BF2046E548"/>
              </w:placeholder>
              <w15:appearance w15:val="hidden"/>
            </w:sdtPr>
            <w:sdtEndPr>
              <w:rPr>
                <w:b w:val="0"/>
                <w:bCs w:val="0"/>
              </w:rPr>
            </w:sdtEndPr>
            <w:sdtContent>
              <w:p w14:paraId="0BA05E5D" w14:textId="77777777" w:rsidR="0076013E" w:rsidRPr="00EC37A4" w:rsidRDefault="0076013E" w:rsidP="00C3528A">
                <w:pPr>
                  <w:pStyle w:val="BodyText3"/>
                  <w:keepNext/>
                  <w:keepLines/>
                  <w:spacing w:line="276" w:lineRule="auto"/>
                  <w:rPr>
                    <w:b/>
                    <w:bCs/>
                    <w:color w:val="033549" w:themeColor="accent1"/>
                    <w:szCs w:val="18"/>
                  </w:rPr>
                </w:pPr>
                <w:r w:rsidRPr="00EC37A4">
                  <w:rPr>
                    <w:b/>
                    <w:bCs/>
                    <w:color w:val="033549" w:themeColor="accent1"/>
                    <w:szCs w:val="18"/>
                  </w:rPr>
                  <w:t>San Francisco</w:t>
                </w:r>
              </w:p>
              <w:p w14:paraId="2250C6F1" w14:textId="77777777" w:rsidR="0076013E" w:rsidRPr="00327F46" w:rsidRDefault="0076013E" w:rsidP="00C3528A">
                <w:pPr>
                  <w:pStyle w:val="BodyText3"/>
                  <w:keepNext/>
                  <w:keepLines/>
                  <w:spacing w:line="276" w:lineRule="auto"/>
                  <w:rPr>
                    <w:szCs w:val="18"/>
                  </w:rPr>
                </w:pPr>
                <w:r w:rsidRPr="00327F46">
                  <w:rPr>
                    <w:szCs w:val="18"/>
                  </w:rPr>
                  <w:t>t: 415.255.9499</w:t>
                </w:r>
              </w:p>
              <w:p w14:paraId="0FECC506" w14:textId="77777777" w:rsidR="0076013E" w:rsidRPr="00327F46" w:rsidRDefault="0076013E" w:rsidP="00C3528A">
                <w:pPr>
                  <w:pStyle w:val="BodyText3"/>
                  <w:keepNext/>
                  <w:keepLines/>
                  <w:spacing w:line="276" w:lineRule="auto"/>
                  <w:rPr>
                    <w:szCs w:val="18"/>
                  </w:rPr>
                </w:pPr>
                <w:r w:rsidRPr="00327F46">
                  <w:rPr>
                    <w:szCs w:val="18"/>
                  </w:rPr>
                  <w:t>f: 415.255.9792</w:t>
                </w:r>
              </w:p>
              <w:p w14:paraId="094F36DF" w14:textId="77777777" w:rsidR="0076013E" w:rsidRPr="00327F46" w:rsidRDefault="0076013E" w:rsidP="00C3528A">
                <w:pPr>
                  <w:pStyle w:val="BodyText3"/>
                  <w:keepNext/>
                  <w:keepLines/>
                  <w:spacing w:line="276" w:lineRule="auto"/>
                  <w:rPr>
                    <w:szCs w:val="18"/>
                  </w:rPr>
                </w:pPr>
              </w:p>
              <w:p w14:paraId="3EF8CBA0" w14:textId="77777777" w:rsidR="0076013E" w:rsidRPr="00EC37A4" w:rsidRDefault="0076013E" w:rsidP="00C3528A">
                <w:pPr>
                  <w:pStyle w:val="BodyText3"/>
                  <w:keepNext/>
                  <w:keepLines/>
                  <w:spacing w:line="276" w:lineRule="auto"/>
                  <w:rPr>
                    <w:color w:val="033549" w:themeColor="accent1"/>
                    <w:szCs w:val="18"/>
                  </w:rPr>
                </w:pPr>
                <w:hyperlink r:id="rId14" w:history="1"/>
              </w:p>
              <w:p w14:paraId="69A87EF5" w14:textId="77777777" w:rsidR="0076013E" w:rsidRPr="00327F46" w:rsidRDefault="0076013E" w:rsidP="00C3528A">
                <w:pPr>
                  <w:pStyle w:val="BodyText3"/>
                  <w:keepNext/>
                  <w:keepLines/>
                  <w:spacing w:line="276" w:lineRule="auto"/>
                  <w:rPr>
                    <w:szCs w:val="18"/>
                  </w:rPr>
                </w:pPr>
                <w:hyperlink r:id="rId15" w:history="1">
                  <w:r w:rsidRPr="00EC37A4">
                    <w:rPr>
                      <w:color w:val="033549" w:themeColor="accent1"/>
                      <w:szCs w:val="18"/>
                    </w:rPr>
                    <w:t>www.ilrc.org</w:t>
                  </w:r>
                </w:hyperlink>
              </w:p>
            </w:sdtContent>
          </w:sdt>
        </w:tc>
        <w:sdt>
          <w:sdtPr>
            <w:rPr>
              <w:b/>
              <w:bCs/>
              <w:color w:val="033549" w:themeColor="accent1"/>
              <w:szCs w:val="18"/>
            </w:rPr>
            <w:id w:val="-67958873"/>
            <w:lock w:val="sdtContentLocked"/>
            <w:placeholder>
              <w:docPart w:val="E6B8B81A7988435DAF6566BF2046E548"/>
            </w:placeholder>
            <w15:appearance w15:val="hidden"/>
          </w:sdtPr>
          <w:sdtEndPr>
            <w:rPr>
              <w:b w:val="0"/>
              <w:bCs w:val="0"/>
              <w:color w:val="auto"/>
            </w:rPr>
          </w:sdtEndPr>
          <w:sdtContent>
            <w:tc>
              <w:tcPr>
                <w:tcW w:w="2340" w:type="dxa"/>
                <w:shd w:val="clear" w:color="auto" w:fill="C8EAEC" w:themeFill="background2" w:themeFillTint="66"/>
              </w:tcPr>
              <w:p w14:paraId="001B61F0" w14:textId="77777777" w:rsidR="0076013E" w:rsidRPr="00EC37A4" w:rsidRDefault="0076013E" w:rsidP="00C3528A">
                <w:pPr>
                  <w:pStyle w:val="BodyText3"/>
                  <w:keepNext/>
                  <w:keepLines/>
                  <w:spacing w:line="276" w:lineRule="auto"/>
                  <w:rPr>
                    <w:b/>
                    <w:bCs/>
                    <w:color w:val="033549" w:themeColor="accent1"/>
                    <w:szCs w:val="18"/>
                  </w:rPr>
                </w:pPr>
                <w:r w:rsidRPr="00EC37A4">
                  <w:rPr>
                    <w:b/>
                    <w:bCs/>
                    <w:color w:val="033549" w:themeColor="accent1"/>
                    <w:szCs w:val="18"/>
                  </w:rPr>
                  <w:t>Washington D.C.</w:t>
                </w:r>
              </w:p>
              <w:p w14:paraId="3588DB00" w14:textId="77777777" w:rsidR="0076013E" w:rsidRPr="00327F46" w:rsidRDefault="0076013E" w:rsidP="00C3528A">
                <w:pPr>
                  <w:pStyle w:val="BodyText3"/>
                  <w:keepNext/>
                  <w:keepLines/>
                  <w:spacing w:line="276" w:lineRule="auto"/>
                  <w:rPr>
                    <w:szCs w:val="18"/>
                  </w:rPr>
                </w:pPr>
                <w:r w:rsidRPr="00327F46">
                  <w:rPr>
                    <w:szCs w:val="18"/>
                  </w:rPr>
                  <w:t>t: 202.777.8999</w:t>
                </w:r>
              </w:p>
              <w:p w14:paraId="5E466C49" w14:textId="77777777" w:rsidR="0076013E" w:rsidRPr="00327F46" w:rsidRDefault="0076013E" w:rsidP="00C3528A">
                <w:pPr>
                  <w:pStyle w:val="BodyText3"/>
                  <w:keepNext/>
                  <w:keepLines/>
                  <w:spacing w:line="276" w:lineRule="auto"/>
                  <w:rPr>
                    <w:szCs w:val="18"/>
                  </w:rPr>
                </w:pPr>
                <w:r w:rsidRPr="00327F46">
                  <w:rPr>
                    <w:szCs w:val="18"/>
                  </w:rPr>
                  <w:t>f: 202.293.2849</w:t>
                </w:r>
              </w:p>
            </w:tc>
          </w:sdtContent>
        </w:sdt>
        <w:sdt>
          <w:sdtPr>
            <w:rPr>
              <w:b/>
              <w:bCs/>
              <w:color w:val="033549" w:themeColor="accent1"/>
              <w:szCs w:val="18"/>
            </w:rPr>
            <w:id w:val="-134880795"/>
            <w:lock w:val="sdtContentLocked"/>
            <w:placeholder>
              <w:docPart w:val="E6B8B81A7988435DAF6566BF2046E548"/>
            </w:placeholder>
            <w15:appearance w15:val="hidden"/>
          </w:sdtPr>
          <w:sdtEndPr>
            <w:rPr>
              <w:b w:val="0"/>
              <w:bCs w:val="0"/>
              <w:color w:val="auto"/>
            </w:rPr>
          </w:sdtEndPr>
          <w:sdtContent>
            <w:tc>
              <w:tcPr>
                <w:tcW w:w="1530" w:type="dxa"/>
                <w:shd w:val="clear" w:color="auto" w:fill="C8EAEC" w:themeFill="background2" w:themeFillTint="66"/>
              </w:tcPr>
              <w:p w14:paraId="4EB51A37" w14:textId="77777777" w:rsidR="0076013E" w:rsidRPr="00EC37A4" w:rsidRDefault="00DE3CD7" w:rsidP="00C3528A">
                <w:pPr>
                  <w:pStyle w:val="BodyText3"/>
                  <w:keepNext/>
                  <w:keepLines/>
                  <w:spacing w:line="276" w:lineRule="auto"/>
                  <w:rPr>
                    <w:b/>
                    <w:bCs/>
                    <w:color w:val="033549" w:themeColor="accent1"/>
                    <w:szCs w:val="18"/>
                  </w:rPr>
                </w:pPr>
                <w:r>
                  <w:rPr>
                    <w:b/>
                    <w:bCs/>
                    <w:color w:val="033549" w:themeColor="accent1"/>
                    <w:szCs w:val="18"/>
                  </w:rPr>
                  <w:t>Houston</w:t>
                </w:r>
              </w:p>
              <w:p w14:paraId="14BB86D3" w14:textId="77777777" w:rsidR="00DE3CD7" w:rsidRPr="00327F46" w:rsidRDefault="00DE3CD7" w:rsidP="00C3528A">
                <w:pPr>
                  <w:pStyle w:val="BodyText3"/>
                  <w:keepNext/>
                  <w:keepLines/>
                  <w:spacing w:line="276" w:lineRule="auto"/>
                  <w:rPr>
                    <w:szCs w:val="18"/>
                  </w:rPr>
                </w:pPr>
              </w:p>
            </w:tc>
          </w:sdtContent>
        </w:sdt>
        <w:sdt>
          <w:sdtPr>
            <w:rPr>
              <w:b/>
              <w:bCs/>
              <w:color w:val="033549" w:themeColor="accent1"/>
              <w:szCs w:val="18"/>
            </w:rPr>
            <w:id w:val="-1695225210"/>
            <w:lock w:val="sdtContentLocked"/>
            <w:placeholder>
              <w:docPart w:val="E6B8B81A7988435DAF6566BF2046E548"/>
            </w:placeholder>
            <w15:appearance w15:val="hidden"/>
          </w:sdtPr>
          <w:sdtEndPr>
            <w:rPr>
              <w:b w:val="0"/>
              <w:bCs w:val="0"/>
              <w:color w:val="auto"/>
            </w:rPr>
          </w:sdtEndPr>
          <w:sdtContent>
            <w:tc>
              <w:tcPr>
                <w:tcW w:w="2070" w:type="dxa"/>
                <w:shd w:val="clear" w:color="auto" w:fill="C8EAEC" w:themeFill="background2" w:themeFillTint="66"/>
              </w:tcPr>
              <w:p w14:paraId="79301421" w14:textId="77777777" w:rsidR="0076013E" w:rsidRPr="00EC37A4" w:rsidRDefault="0076013E" w:rsidP="00C3528A">
                <w:pPr>
                  <w:pStyle w:val="BodyText3"/>
                  <w:keepNext/>
                  <w:spacing w:line="276" w:lineRule="auto"/>
                  <w:rPr>
                    <w:b/>
                    <w:bCs/>
                    <w:color w:val="033549" w:themeColor="accent1"/>
                    <w:szCs w:val="18"/>
                  </w:rPr>
                </w:pPr>
                <w:r w:rsidRPr="00EC37A4">
                  <w:rPr>
                    <w:b/>
                    <w:bCs/>
                    <w:color w:val="033549" w:themeColor="accent1"/>
                    <w:szCs w:val="18"/>
                  </w:rPr>
                  <w:t>San Antonio</w:t>
                </w:r>
              </w:p>
              <w:p w14:paraId="44814121" w14:textId="77777777" w:rsidR="0076013E" w:rsidRPr="00327F46" w:rsidRDefault="0076013E" w:rsidP="00C3528A">
                <w:pPr>
                  <w:pStyle w:val="BodyText3"/>
                  <w:keepNext/>
                  <w:spacing w:line="276" w:lineRule="auto"/>
                  <w:rPr>
                    <w:szCs w:val="18"/>
                  </w:rPr>
                </w:pPr>
              </w:p>
            </w:tc>
          </w:sdtContent>
        </w:sdt>
        <w:tc>
          <w:tcPr>
            <w:tcW w:w="1702" w:type="dxa"/>
            <w:shd w:val="clear" w:color="auto" w:fill="C8EAEC" w:themeFill="background2" w:themeFillTint="66"/>
          </w:tcPr>
          <w:p w14:paraId="2DAC74AB" w14:textId="77777777" w:rsidR="0076013E" w:rsidRPr="00327F46" w:rsidRDefault="0076013E" w:rsidP="00C3528A">
            <w:pPr>
              <w:pStyle w:val="BodyText3"/>
              <w:keepNext/>
              <w:spacing w:line="276" w:lineRule="auto"/>
            </w:pPr>
          </w:p>
        </w:tc>
      </w:tr>
      <w:tr w:rsidR="0076013E" w:rsidRPr="00327F46" w14:paraId="7F1AECA5" w14:textId="77777777" w:rsidTr="00B72E53">
        <w:trPr>
          <w:cantSplit/>
          <w:jc w:val="center"/>
        </w:trPr>
        <w:tc>
          <w:tcPr>
            <w:tcW w:w="1620" w:type="dxa"/>
            <w:shd w:val="clear" w:color="auto" w:fill="C8EAEC" w:themeFill="background2" w:themeFillTint="66"/>
          </w:tcPr>
          <w:p w14:paraId="6538BA0D" w14:textId="77777777" w:rsidR="0076013E" w:rsidRPr="00327F46" w:rsidRDefault="0076013E" w:rsidP="00C3528A">
            <w:pPr>
              <w:pStyle w:val="BodyText3"/>
              <w:keepNext/>
              <w:keepLines/>
              <w:spacing w:line="276" w:lineRule="auto"/>
            </w:pPr>
          </w:p>
        </w:tc>
        <w:sdt>
          <w:sdtPr>
            <w:rPr>
              <w:b/>
              <w:bCs/>
              <w:color w:val="033549" w:themeColor="accent1"/>
              <w:szCs w:val="18"/>
            </w:rPr>
            <w:id w:val="1803887898"/>
            <w:lock w:val="sdtContentLocked"/>
            <w:placeholder>
              <w:docPart w:val="E6B8B81A7988435DAF6566BF2046E548"/>
            </w:placeholder>
            <w15:appearance w15:val="hidden"/>
          </w:sdtPr>
          <w:sdtEndPr>
            <w:rPr>
              <w:b w:val="0"/>
              <w:bCs w:val="0"/>
              <w:color w:val="auto"/>
            </w:rPr>
          </w:sdtEndPr>
          <w:sdtContent>
            <w:tc>
              <w:tcPr>
                <w:tcW w:w="10080" w:type="dxa"/>
                <w:gridSpan w:val="5"/>
                <w:shd w:val="clear" w:color="auto" w:fill="C8EAEC" w:themeFill="background2" w:themeFillTint="66"/>
              </w:tcPr>
              <w:p w14:paraId="4C4667C7" w14:textId="77777777" w:rsidR="0076013E" w:rsidRPr="00EC37A4" w:rsidRDefault="0076013E" w:rsidP="00C3528A">
                <w:pPr>
                  <w:pStyle w:val="BodyText3"/>
                  <w:keepNext/>
                  <w:keepLines/>
                  <w:spacing w:before="240" w:line="276" w:lineRule="auto"/>
                  <w:rPr>
                    <w:b/>
                    <w:bCs/>
                    <w:color w:val="033549" w:themeColor="accent1"/>
                    <w:szCs w:val="18"/>
                  </w:rPr>
                </w:pPr>
                <w:r w:rsidRPr="00EC37A4">
                  <w:rPr>
                    <w:b/>
                    <w:bCs/>
                    <w:color w:val="033549" w:themeColor="accent1"/>
                    <w:szCs w:val="18"/>
                  </w:rPr>
                  <w:t>About the Immigrant Legal Resource Center</w:t>
                </w:r>
              </w:p>
              <w:p w14:paraId="44081C14" w14:textId="77777777" w:rsidR="0076013E" w:rsidRDefault="0076013E" w:rsidP="00C3528A">
                <w:pPr>
                  <w:pStyle w:val="BodyText3"/>
                  <w:keepNext/>
                  <w:keepLines/>
                  <w:spacing w:line="276" w:lineRule="auto"/>
                  <w:rPr>
                    <w:szCs w:val="18"/>
                  </w:rPr>
                </w:pPr>
                <w:r w:rsidRPr="00327F46">
                  <w:rPr>
                    <w:szCs w:val="18"/>
                  </w:rPr>
                  <w:t>The Immigrant Legal Resource Center (ILRC) works with immigrants, community organizations, legal professionals, law enforcement, and policy makers to build a democratic society that values diversity and the rights of all people. Through community education programs, legal training and technical assistance, and policy development and advocacy, the ILRC’s mission is to protect and defend the fundamental rights of immigrant families and communities.</w:t>
                </w:r>
              </w:p>
              <w:p w14:paraId="0629FC7E" w14:textId="77777777" w:rsidR="00B60BC2" w:rsidRPr="00327F46" w:rsidRDefault="00B60BC2" w:rsidP="00B60BC2">
                <w:pPr>
                  <w:pStyle w:val="BodyText3"/>
                  <w:keepNext/>
                  <w:keepLines/>
                  <w:spacing w:before="120" w:line="276" w:lineRule="auto"/>
                  <w:rPr>
                    <w:szCs w:val="18"/>
                  </w:rPr>
                </w:pPr>
                <w:r w:rsidRPr="00B60BC2">
                  <w:rPr>
                    <w:szCs w:val="18"/>
                  </w:rPr>
                  <w:t>Copyright © 202</w:t>
                </w:r>
                <w:r w:rsidR="00797EFA">
                  <w:rPr>
                    <w:szCs w:val="18"/>
                  </w:rPr>
                  <w:t>6</w:t>
                </w:r>
                <w:r w:rsidRPr="00B60BC2">
                  <w:rPr>
                    <w:szCs w:val="18"/>
                  </w:rPr>
                  <w:t xml:space="preserve"> Immigrant Legal Resource Center</w:t>
                </w:r>
              </w:p>
            </w:tc>
          </w:sdtContent>
        </w:sdt>
        <w:tc>
          <w:tcPr>
            <w:tcW w:w="1702" w:type="dxa"/>
            <w:shd w:val="clear" w:color="auto" w:fill="C8EAEC" w:themeFill="background2" w:themeFillTint="66"/>
          </w:tcPr>
          <w:p w14:paraId="13C81D5B" w14:textId="77777777" w:rsidR="0076013E" w:rsidRPr="00327F46" w:rsidRDefault="0076013E" w:rsidP="00C3528A">
            <w:pPr>
              <w:pStyle w:val="BodyText3"/>
              <w:keepNext/>
              <w:spacing w:line="276" w:lineRule="auto"/>
            </w:pPr>
          </w:p>
        </w:tc>
      </w:tr>
      <w:tr w:rsidR="0076013E" w:rsidRPr="00327F46" w14:paraId="7AC6A83A" w14:textId="77777777" w:rsidTr="004D6F29">
        <w:trPr>
          <w:cantSplit/>
          <w:jc w:val="center"/>
        </w:trPr>
        <w:tc>
          <w:tcPr>
            <w:tcW w:w="1620" w:type="dxa"/>
            <w:shd w:val="clear" w:color="auto" w:fill="C8EAEC" w:themeFill="background2" w:themeFillTint="66"/>
          </w:tcPr>
          <w:p w14:paraId="46F565CF" w14:textId="77777777" w:rsidR="0076013E" w:rsidRPr="00327F46" w:rsidRDefault="0076013E" w:rsidP="00C3528A">
            <w:pPr>
              <w:pStyle w:val="BodyText3"/>
              <w:keepLines/>
              <w:spacing w:line="276" w:lineRule="auto"/>
            </w:pPr>
          </w:p>
        </w:tc>
        <w:tc>
          <w:tcPr>
            <w:tcW w:w="1620" w:type="dxa"/>
            <w:shd w:val="clear" w:color="auto" w:fill="C8EAEC" w:themeFill="background2" w:themeFillTint="66"/>
          </w:tcPr>
          <w:p w14:paraId="4F4F9761" w14:textId="77777777" w:rsidR="0076013E" w:rsidRPr="00327F46" w:rsidRDefault="0076013E" w:rsidP="00C3528A">
            <w:pPr>
              <w:pStyle w:val="BodyText3"/>
              <w:keepLines/>
              <w:spacing w:line="276" w:lineRule="auto"/>
            </w:pPr>
          </w:p>
        </w:tc>
        <w:tc>
          <w:tcPr>
            <w:tcW w:w="2520" w:type="dxa"/>
            <w:shd w:val="clear" w:color="auto" w:fill="C8EAEC" w:themeFill="background2" w:themeFillTint="66"/>
          </w:tcPr>
          <w:p w14:paraId="3B6F54A2" w14:textId="77777777" w:rsidR="0076013E" w:rsidRPr="00327F46" w:rsidRDefault="0076013E" w:rsidP="00C3528A">
            <w:pPr>
              <w:pStyle w:val="BodyText3"/>
              <w:keepLines/>
              <w:spacing w:line="276" w:lineRule="auto"/>
            </w:pPr>
          </w:p>
        </w:tc>
        <w:tc>
          <w:tcPr>
            <w:tcW w:w="2340" w:type="dxa"/>
            <w:shd w:val="clear" w:color="auto" w:fill="C8EAEC" w:themeFill="background2" w:themeFillTint="66"/>
          </w:tcPr>
          <w:p w14:paraId="390E9003" w14:textId="77777777" w:rsidR="0076013E" w:rsidRPr="00327F46" w:rsidRDefault="0076013E" w:rsidP="00C3528A">
            <w:pPr>
              <w:pStyle w:val="BodyText3"/>
              <w:keepLines/>
              <w:spacing w:line="276" w:lineRule="auto"/>
            </w:pPr>
          </w:p>
        </w:tc>
        <w:tc>
          <w:tcPr>
            <w:tcW w:w="1530" w:type="dxa"/>
            <w:shd w:val="clear" w:color="auto" w:fill="C8EAEC" w:themeFill="background2" w:themeFillTint="66"/>
          </w:tcPr>
          <w:p w14:paraId="7EB78FAA" w14:textId="77777777" w:rsidR="0076013E" w:rsidRPr="00327F46" w:rsidRDefault="0076013E" w:rsidP="00C3528A">
            <w:pPr>
              <w:pStyle w:val="BodyText3"/>
              <w:keepLines/>
              <w:spacing w:line="276" w:lineRule="auto"/>
            </w:pPr>
          </w:p>
        </w:tc>
        <w:tc>
          <w:tcPr>
            <w:tcW w:w="2070" w:type="dxa"/>
            <w:shd w:val="clear" w:color="auto" w:fill="C8EAEC" w:themeFill="background2" w:themeFillTint="66"/>
          </w:tcPr>
          <w:p w14:paraId="630F5F06" w14:textId="77777777" w:rsidR="0076013E" w:rsidRPr="00327F46" w:rsidRDefault="0076013E" w:rsidP="00C3528A">
            <w:pPr>
              <w:pStyle w:val="BodyText3"/>
              <w:spacing w:line="276" w:lineRule="auto"/>
            </w:pPr>
          </w:p>
        </w:tc>
        <w:tc>
          <w:tcPr>
            <w:tcW w:w="1702" w:type="dxa"/>
            <w:shd w:val="clear" w:color="auto" w:fill="C8EAEC" w:themeFill="background2" w:themeFillTint="66"/>
          </w:tcPr>
          <w:p w14:paraId="5FBD432B" w14:textId="77777777" w:rsidR="0076013E" w:rsidRPr="00327F46" w:rsidRDefault="0076013E" w:rsidP="00C3528A">
            <w:pPr>
              <w:pStyle w:val="BodyText3"/>
              <w:spacing w:line="276" w:lineRule="auto"/>
            </w:pPr>
          </w:p>
        </w:tc>
      </w:tr>
    </w:tbl>
    <w:p w14:paraId="3230B095" w14:textId="77777777" w:rsidR="00046365" w:rsidRDefault="00046365" w:rsidP="000B7E66">
      <w:pPr>
        <w:pStyle w:val="BodyText"/>
      </w:pPr>
    </w:p>
    <w:p w14:paraId="49A6907E" w14:textId="77777777" w:rsidR="00403201" w:rsidRDefault="00403201" w:rsidP="000B7E66">
      <w:pPr>
        <w:pStyle w:val="BodyText"/>
        <w:sectPr w:rsidR="00403201" w:rsidSect="008043ED">
          <w:headerReference w:type="even" r:id="rId16"/>
          <w:headerReference w:type="default" r:id="rId17"/>
          <w:footerReference w:type="even" r:id="rId18"/>
          <w:footerReference w:type="default" r:id="rId19"/>
          <w:headerReference w:type="first" r:id="rId20"/>
          <w:footerReference w:type="first" r:id="rId21"/>
          <w:pgSz w:w="12240" w:h="15840" w:code="1"/>
          <w:pgMar w:top="1224" w:right="1080" w:bottom="1627" w:left="1080" w:header="720" w:footer="432" w:gutter="0"/>
          <w:cols w:space="720"/>
          <w:titlePg/>
          <w:docGrid w:linePitch="360"/>
        </w:sectPr>
      </w:pPr>
    </w:p>
    <w:p w14:paraId="19DFC962" w14:textId="5CC80754" w:rsidR="00403201" w:rsidRDefault="001C24C9" w:rsidP="001C29AC">
      <w:pPr>
        <w:pStyle w:val="Heading3"/>
      </w:pPr>
      <w:bookmarkStart w:id="0" w:name="_Sample_Letter—Character_Reference"/>
      <w:bookmarkEnd w:id="0"/>
      <w:r>
        <w:lastRenderedPageBreak/>
        <w:t>Sample Letter—</w:t>
      </w:r>
      <w:r w:rsidR="00D66EAC">
        <w:t xml:space="preserve">Character </w:t>
      </w:r>
      <w:r w:rsidR="00D66EAC" w:rsidRPr="001C29AC">
        <w:t>Reference</w:t>
      </w:r>
      <w:r w:rsidR="00D66EAC">
        <w:t xml:space="preserve"> Letter for USCIS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90"/>
        <w:gridCol w:w="90"/>
        <w:gridCol w:w="450"/>
        <w:gridCol w:w="90"/>
        <w:gridCol w:w="90"/>
        <w:gridCol w:w="450"/>
        <w:gridCol w:w="180"/>
        <w:gridCol w:w="90"/>
        <w:gridCol w:w="360"/>
        <w:gridCol w:w="326"/>
        <w:gridCol w:w="844"/>
        <w:gridCol w:w="990"/>
        <w:gridCol w:w="270"/>
        <w:gridCol w:w="360"/>
        <w:gridCol w:w="653"/>
        <w:gridCol w:w="3121"/>
      </w:tblGrid>
      <w:tr w:rsidR="0024200E" w14:paraId="4316BE16" w14:textId="77777777" w:rsidTr="00063159">
        <w:tc>
          <w:tcPr>
            <w:tcW w:w="1530" w:type="dxa"/>
            <w:gridSpan w:val="4"/>
            <w:vAlign w:val="bottom"/>
          </w:tcPr>
          <w:p w14:paraId="72AE1CCD" w14:textId="593B6593" w:rsidR="0024200E" w:rsidRDefault="0024200E" w:rsidP="00AC1BFF">
            <w:pPr>
              <w:pStyle w:val="BodyText"/>
              <w:spacing w:before="0" w:after="0"/>
            </w:pPr>
            <w:r>
              <w:t>My name is</w:t>
            </w:r>
          </w:p>
        </w:tc>
        <w:tc>
          <w:tcPr>
            <w:tcW w:w="7824" w:type="dxa"/>
            <w:gridSpan w:val="13"/>
            <w:tcBorders>
              <w:bottom w:val="single" w:sz="4" w:space="0" w:color="auto"/>
            </w:tcBorders>
            <w:vAlign w:val="bottom"/>
          </w:tcPr>
          <w:p w14:paraId="4BEC4B6F" w14:textId="05B2AD7B" w:rsidR="0024200E" w:rsidRPr="00117D18" w:rsidRDefault="002F069F" w:rsidP="00AC1BFF">
            <w:pPr>
              <w:pStyle w:val="BodyText"/>
              <w:spacing w:before="0" w:after="0"/>
              <w:rPr>
                <w:rFonts w:ascii="Baguet Script" w:hAnsi="Baguet Script"/>
                <w:sz w:val="36"/>
                <w:szCs w:val="36"/>
              </w:rPr>
            </w:pPr>
            <w:r w:rsidRPr="00117D18">
              <w:rPr>
                <w:rFonts w:ascii="Baguet Script" w:hAnsi="Baguet Script"/>
                <w:sz w:val="36"/>
                <w:szCs w:val="36"/>
              </w:rPr>
              <w:t>Mary Smith</w:t>
            </w:r>
          </w:p>
        </w:tc>
      </w:tr>
      <w:tr w:rsidR="0024200E" w14:paraId="05D60C54" w14:textId="77777777" w:rsidTr="00063159">
        <w:tc>
          <w:tcPr>
            <w:tcW w:w="1080" w:type="dxa"/>
            <w:gridSpan w:val="3"/>
            <w:vAlign w:val="bottom"/>
          </w:tcPr>
          <w:p w14:paraId="7E075FED" w14:textId="5DC021CA" w:rsidR="0024200E" w:rsidRDefault="0024200E" w:rsidP="00916F3D">
            <w:pPr>
              <w:pStyle w:val="BodyText"/>
              <w:spacing w:before="480" w:after="0"/>
            </w:pPr>
            <w:r>
              <w:t>I live at</w:t>
            </w:r>
          </w:p>
        </w:tc>
        <w:tc>
          <w:tcPr>
            <w:tcW w:w="8274" w:type="dxa"/>
            <w:gridSpan w:val="14"/>
            <w:tcBorders>
              <w:bottom w:val="single" w:sz="4" w:space="0" w:color="auto"/>
            </w:tcBorders>
            <w:vAlign w:val="bottom"/>
          </w:tcPr>
          <w:p w14:paraId="5CB77A27" w14:textId="66830D3B" w:rsidR="0024200E" w:rsidRPr="00117D18" w:rsidRDefault="00117D18" w:rsidP="00916F3D">
            <w:pPr>
              <w:pStyle w:val="BodyText"/>
              <w:spacing w:before="480" w:after="0"/>
              <w:rPr>
                <w:rFonts w:ascii="Baguet Script" w:hAnsi="Baguet Script"/>
                <w:sz w:val="36"/>
                <w:szCs w:val="36"/>
              </w:rPr>
            </w:pPr>
            <w:r w:rsidRPr="00117D18">
              <w:rPr>
                <w:rFonts w:ascii="Baguet Script" w:hAnsi="Baguet Script"/>
                <w:sz w:val="36"/>
                <w:szCs w:val="36"/>
              </w:rPr>
              <w:t>123 Main Street, Los Angeles, CA</w:t>
            </w:r>
          </w:p>
        </w:tc>
      </w:tr>
      <w:tr w:rsidR="0024200E" w14:paraId="69F83445" w14:textId="77777777" w:rsidTr="00063159">
        <w:tc>
          <w:tcPr>
            <w:tcW w:w="2430" w:type="dxa"/>
            <w:gridSpan w:val="9"/>
            <w:vAlign w:val="bottom"/>
          </w:tcPr>
          <w:p w14:paraId="30AEFF96" w14:textId="1494E348" w:rsidR="0024200E" w:rsidRDefault="0024200E" w:rsidP="00916F3D">
            <w:pPr>
              <w:pStyle w:val="BodyText"/>
              <w:spacing w:before="480" w:after="0"/>
            </w:pPr>
            <w:r>
              <w:t>My phone number is</w:t>
            </w:r>
          </w:p>
        </w:tc>
        <w:tc>
          <w:tcPr>
            <w:tcW w:w="6924" w:type="dxa"/>
            <w:gridSpan w:val="8"/>
            <w:tcBorders>
              <w:top w:val="single" w:sz="4" w:space="0" w:color="auto"/>
              <w:bottom w:val="single" w:sz="4" w:space="0" w:color="auto"/>
            </w:tcBorders>
            <w:vAlign w:val="bottom"/>
          </w:tcPr>
          <w:p w14:paraId="6C53E800" w14:textId="4DE3686C" w:rsidR="0024200E" w:rsidRPr="00117D18" w:rsidRDefault="00117D18" w:rsidP="00916F3D">
            <w:pPr>
              <w:pStyle w:val="BodyText"/>
              <w:spacing w:before="480" w:after="0"/>
              <w:rPr>
                <w:rFonts w:ascii="Baguet Script" w:hAnsi="Baguet Script"/>
                <w:sz w:val="36"/>
                <w:szCs w:val="36"/>
              </w:rPr>
            </w:pPr>
            <w:r w:rsidRPr="00117D18">
              <w:rPr>
                <w:rFonts w:ascii="Baguet Script" w:hAnsi="Baguet Script"/>
                <w:sz w:val="36"/>
                <w:szCs w:val="36"/>
              </w:rPr>
              <w:t>213-123-4567</w:t>
            </w:r>
          </w:p>
        </w:tc>
      </w:tr>
      <w:tr w:rsidR="0024200E" w14:paraId="357BBB23" w14:textId="77777777" w:rsidTr="00063159">
        <w:tc>
          <w:tcPr>
            <w:tcW w:w="2340" w:type="dxa"/>
            <w:gridSpan w:val="8"/>
            <w:vAlign w:val="bottom"/>
          </w:tcPr>
          <w:p w14:paraId="0494E44E" w14:textId="3A4315E2" w:rsidR="0024200E" w:rsidRDefault="0024200E" w:rsidP="00916F3D">
            <w:pPr>
              <w:pStyle w:val="BodyText"/>
              <w:spacing w:before="480" w:after="0"/>
            </w:pPr>
            <w:r>
              <w:t>My email address is</w:t>
            </w:r>
          </w:p>
        </w:tc>
        <w:tc>
          <w:tcPr>
            <w:tcW w:w="7014" w:type="dxa"/>
            <w:gridSpan w:val="9"/>
            <w:tcBorders>
              <w:top w:val="single" w:sz="4" w:space="0" w:color="auto"/>
              <w:bottom w:val="single" w:sz="4" w:space="0" w:color="auto"/>
            </w:tcBorders>
            <w:vAlign w:val="bottom"/>
          </w:tcPr>
          <w:p w14:paraId="5F0748AB" w14:textId="4C4FD69D" w:rsidR="0024200E" w:rsidRPr="00117D18" w:rsidRDefault="00791D7D" w:rsidP="00916F3D">
            <w:pPr>
              <w:pStyle w:val="BodyText"/>
              <w:spacing w:before="480" w:after="0"/>
              <w:rPr>
                <w:rFonts w:ascii="Baguet Script" w:hAnsi="Baguet Script"/>
                <w:sz w:val="36"/>
                <w:szCs w:val="36"/>
              </w:rPr>
            </w:pPr>
            <w:hyperlink r:id="rId22" w:history="1">
              <w:r w:rsidRPr="008E0987">
                <w:rPr>
                  <w:rStyle w:val="Hyperlink"/>
                  <w:rFonts w:ascii="Baguet Script" w:hAnsi="Baguet Script"/>
                  <w:sz w:val="36"/>
                  <w:szCs w:val="36"/>
                </w:rPr>
                <w:t>msmith17486@gmail.com</w:t>
              </w:r>
            </w:hyperlink>
          </w:p>
        </w:tc>
      </w:tr>
      <w:tr w:rsidR="0024200E" w14:paraId="3D2D5E50" w14:textId="77777777" w:rsidTr="00063159">
        <w:tc>
          <w:tcPr>
            <w:tcW w:w="2790" w:type="dxa"/>
            <w:gridSpan w:val="10"/>
            <w:vAlign w:val="bottom"/>
          </w:tcPr>
          <w:p w14:paraId="520AD989" w14:textId="204552C8" w:rsidR="0024200E" w:rsidRDefault="0024200E" w:rsidP="00916F3D">
            <w:pPr>
              <w:pStyle w:val="BodyText"/>
              <w:spacing w:before="480" w:after="0"/>
            </w:pPr>
            <w:r>
              <w:t>I am writing on behalf of</w:t>
            </w:r>
          </w:p>
        </w:tc>
        <w:tc>
          <w:tcPr>
            <w:tcW w:w="6564" w:type="dxa"/>
            <w:gridSpan w:val="7"/>
            <w:tcBorders>
              <w:top w:val="single" w:sz="4" w:space="0" w:color="auto"/>
              <w:bottom w:val="single" w:sz="4" w:space="0" w:color="auto"/>
            </w:tcBorders>
            <w:vAlign w:val="bottom"/>
          </w:tcPr>
          <w:p w14:paraId="05482E85" w14:textId="73366009" w:rsidR="0024200E" w:rsidRPr="00117D18" w:rsidRDefault="00117D18" w:rsidP="00916F3D">
            <w:pPr>
              <w:pStyle w:val="BodyText"/>
              <w:spacing w:before="480" w:after="0"/>
              <w:rPr>
                <w:rFonts w:ascii="Baguet Script" w:hAnsi="Baguet Script"/>
                <w:sz w:val="36"/>
                <w:szCs w:val="36"/>
              </w:rPr>
            </w:pPr>
            <w:r w:rsidRPr="00117D18">
              <w:rPr>
                <w:rFonts w:ascii="Baguet Script" w:hAnsi="Baguet Script"/>
                <w:sz w:val="36"/>
                <w:szCs w:val="36"/>
              </w:rPr>
              <w:t>Joe Jones</w:t>
            </w:r>
          </w:p>
        </w:tc>
      </w:tr>
      <w:tr w:rsidR="0024200E" w14:paraId="1E8A0CF3" w14:textId="77777777" w:rsidTr="00063159">
        <w:tc>
          <w:tcPr>
            <w:tcW w:w="2160" w:type="dxa"/>
            <w:gridSpan w:val="7"/>
            <w:vAlign w:val="bottom"/>
          </w:tcPr>
          <w:p w14:paraId="73E6CC34" w14:textId="046C8D1A" w:rsidR="0024200E" w:rsidRDefault="0024200E" w:rsidP="00916F3D">
            <w:pPr>
              <w:pStyle w:val="BodyText"/>
              <w:spacing w:before="480" w:after="0"/>
            </w:pPr>
            <w:r>
              <w:t>I am not related to</w:t>
            </w:r>
          </w:p>
        </w:tc>
        <w:tc>
          <w:tcPr>
            <w:tcW w:w="7194" w:type="dxa"/>
            <w:gridSpan w:val="10"/>
            <w:tcBorders>
              <w:bottom w:val="single" w:sz="4" w:space="0" w:color="auto"/>
            </w:tcBorders>
            <w:vAlign w:val="bottom"/>
          </w:tcPr>
          <w:p w14:paraId="7834D987" w14:textId="73FD7E83" w:rsidR="0024200E" w:rsidRPr="00117D18" w:rsidRDefault="00117D18" w:rsidP="00916F3D">
            <w:pPr>
              <w:pStyle w:val="BodyText"/>
              <w:spacing w:before="480" w:after="0"/>
              <w:rPr>
                <w:rFonts w:ascii="Baguet Script" w:hAnsi="Baguet Script"/>
                <w:sz w:val="36"/>
                <w:szCs w:val="36"/>
              </w:rPr>
            </w:pPr>
            <w:r w:rsidRPr="00117D18">
              <w:rPr>
                <w:rFonts w:ascii="Baguet Script" w:hAnsi="Baguet Script"/>
                <w:sz w:val="36"/>
                <w:szCs w:val="36"/>
              </w:rPr>
              <w:t>Joe Jones</w:t>
            </w:r>
          </w:p>
        </w:tc>
      </w:tr>
      <w:tr w:rsidR="0024200E" w14:paraId="25FA9AD1" w14:textId="77777777" w:rsidTr="00063159">
        <w:tc>
          <w:tcPr>
            <w:tcW w:w="900" w:type="dxa"/>
            <w:vAlign w:val="bottom"/>
          </w:tcPr>
          <w:p w14:paraId="00A665CE" w14:textId="2C78E468" w:rsidR="0024200E" w:rsidRDefault="0024200E" w:rsidP="00916F3D">
            <w:pPr>
              <w:pStyle w:val="BodyText"/>
              <w:spacing w:before="480" w:after="0"/>
            </w:pPr>
            <w:r>
              <w:t xml:space="preserve">I am a </w:t>
            </w:r>
          </w:p>
        </w:tc>
        <w:tc>
          <w:tcPr>
            <w:tcW w:w="8454" w:type="dxa"/>
            <w:gridSpan w:val="16"/>
            <w:vAlign w:val="bottom"/>
          </w:tcPr>
          <w:p w14:paraId="0A9C371A" w14:textId="77777777" w:rsidR="0024200E" w:rsidRDefault="0024200E" w:rsidP="00916F3D">
            <w:pPr>
              <w:pStyle w:val="BodyText"/>
              <w:spacing w:before="480" w:after="0"/>
            </w:pPr>
          </w:p>
        </w:tc>
      </w:tr>
      <w:tr w:rsidR="00916F3D" w14:paraId="7F8FF515" w14:textId="77777777" w:rsidTr="00063159">
        <w:trPr>
          <w:trHeight w:val="1764"/>
        </w:trPr>
        <w:tc>
          <w:tcPr>
            <w:tcW w:w="9354" w:type="dxa"/>
            <w:gridSpan w:val="17"/>
          </w:tcPr>
          <w:p w14:paraId="0FBE4A13" w14:textId="4D9423BF" w:rsidR="00916F3D" w:rsidRDefault="00000000" w:rsidP="00916F3D">
            <w:pPr>
              <w:pStyle w:val="BodyText"/>
              <w:spacing w:before="240" w:after="0"/>
              <w:ind w:left="720"/>
            </w:pPr>
            <w:sdt>
              <w:sdtPr>
                <w:id w:val="1394233184"/>
                <w14:checkbox>
                  <w14:checked w14:val="1"/>
                  <w14:checkedState w14:val="2612" w14:font="MS Gothic"/>
                  <w14:uncheckedState w14:val="2610" w14:font="MS Gothic"/>
                </w14:checkbox>
              </w:sdtPr>
              <w:sdtContent>
                <w:r w:rsidR="00117D18">
                  <w:rPr>
                    <w:rFonts w:ascii="MS Gothic" w:eastAsia="MS Gothic" w:hAnsi="MS Gothic" w:hint="eastAsia"/>
                  </w:rPr>
                  <w:t>☒</w:t>
                </w:r>
              </w:sdtContent>
            </w:sdt>
            <w:r w:rsidR="00916F3D">
              <w:t xml:space="preserve"> United States citizen</w:t>
            </w:r>
          </w:p>
          <w:p w14:paraId="122C8143" w14:textId="77777777" w:rsidR="00916F3D" w:rsidRDefault="00000000" w:rsidP="00916F3D">
            <w:pPr>
              <w:pStyle w:val="BodyText"/>
              <w:spacing w:before="240" w:after="0"/>
              <w:ind w:left="720"/>
            </w:pPr>
            <w:sdt>
              <w:sdtPr>
                <w:id w:val="-241574324"/>
                <w14:checkbox>
                  <w14:checked w14:val="0"/>
                  <w14:checkedState w14:val="2612" w14:font="MS Gothic"/>
                  <w14:uncheckedState w14:val="2610" w14:font="MS Gothic"/>
                </w14:checkbox>
              </w:sdtPr>
              <w:sdtContent>
                <w:r w:rsidR="00916F3D">
                  <w:rPr>
                    <w:rFonts w:ascii="MS Gothic" w:eastAsia="MS Gothic" w:hAnsi="MS Gothic" w:hint="eastAsia"/>
                  </w:rPr>
                  <w:t>☐</w:t>
                </w:r>
              </w:sdtContent>
            </w:sdt>
            <w:r w:rsidR="00916F3D">
              <w:t xml:space="preserve"> Lawful Permanent Resident of the United States</w:t>
            </w:r>
          </w:p>
          <w:p w14:paraId="22FA8368" w14:textId="4EB034D4" w:rsidR="00916F3D" w:rsidRDefault="00000000" w:rsidP="00F63891">
            <w:pPr>
              <w:pStyle w:val="BodyText"/>
              <w:tabs>
                <w:tab w:val="right" w:leader="underscore" w:pos="9360"/>
              </w:tabs>
              <w:spacing w:before="240" w:after="0"/>
              <w:ind w:left="720"/>
            </w:pPr>
            <w:sdt>
              <w:sdtPr>
                <w:id w:val="-373392006"/>
                <w14:checkbox>
                  <w14:checked w14:val="0"/>
                  <w14:checkedState w14:val="2612" w14:font="MS Gothic"/>
                  <w14:uncheckedState w14:val="2610" w14:font="MS Gothic"/>
                </w14:checkbox>
              </w:sdtPr>
              <w:sdtContent>
                <w:r w:rsidR="00916F3D">
                  <w:rPr>
                    <w:rFonts w:ascii="MS Gothic" w:eastAsia="MS Gothic" w:hAnsi="MS Gothic" w:hint="eastAsia"/>
                  </w:rPr>
                  <w:t>☐</w:t>
                </w:r>
              </w:sdtContent>
            </w:sdt>
            <w:r w:rsidR="00916F3D">
              <w:t xml:space="preserve"> Other immigration status</w:t>
            </w:r>
            <w:r w:rsidR="00237E80">
              <w:t>:</w:t>
            </w:r>
            <w:r w:rsidR="00F63891">
              <w:tab/>
            </w:r>
          </w:p>
        </w:tc>
      </w:tr>
      <w:tr w:rsidR="0024200E" w14:paraId="41DCBFF9" w14:textId="77777777" w:rsidTr="00063159">
        <w:tc>
          <w:tcPr>
            <w:tcW w:w="1710" w:type="dxa"/>
            <w:gridSpan w:val="6"/>
            <w:vAlign w:val="bottom"/>
          </w:tcPr>
          <w:p w14:paraId="08AF7B66" w14:textId="6312EF4D" w:rsidR="0024200E" w:rsidRDefault="0024200E" w:rsidP="00916F3D">
            <w:pPr>
              <w:pStyle w:val="BodyText"/>
              <w:spacing w:before="480" w:after="0"/>
            </w:pPr>
            <w:r>
              <w:t>I have known</w:t>
            </w:r>
          </w:p>
        </w:tc>
        <w:tc>
          <w:tcPr>
            <w:tcW w:w="7644" w:type="dxa"/>
            <w:gridSpan w:val="11"/>
            <w:tcBorders>
              <w:bottom w:val="single" w:sz="4" w:space="0" w:color="auto"/>
            </w:tcBorders>
            <w:vAlign w:val="bottom"/>
          </w:tcPr>
          <w:p w14:paraId="4F1DB605" w14:textId="13D41926" w:rsidR="0024200E" w:rsidRPr="00117D18" w:rsidRDefault="00117D18" w:rsidP="00916F3D">
            <w:pPr>
              <w:pStyle w:val="BodyText"/>
              <w:spacing w:before="480" w:after="0"/>
              <w:rPr>
                <w:rFonts w:ascii="Baguet Script" w:hAnsi="Baguet Script"/>
                <w:sz w:val="36"/>
                <w:szCs w:val="36"/>
              </w:rPr>
            </w:pPr>
            <w:r w:rsidRPr="00117D18">
              <w:rPr>
                <w:rFonts w:ascii="Baguet Script" w:hAnsi="Baguet Script"/>
                <w:sz w:val="36"/>
                <w:szCs w:val="36"/>
              </w:rPr>
              <w:t>Joe Jones</w:t>
            </w:r>
          </w:p>
        </w:tc>
      </w:tr>
      <w:tr w:rsidR="0024200E" w14:paraId="07772056" w14:textId="77777777" w:rsidTr="00063159">
        <w:tc>
          <w:tcPr>
            <w:tcW w:w="3960" w:type="dxa"/>
            <w:gridSpan w:val="12"/>
            <w:vAlign w:val="bottom"/>
          </w:tcPr>
          <w:p w14:paraId="61708DD9" w14:textId="3EE6597F" w:rsidR="0024200E" w:rsidRDefault="00937CDB" w:rsidP="00916F3D">
            <w:pPr>
              <w:pStyle w:val="BodyText"/>
              <w:spacing w:before="480" w:after="0"/>
            </w:pPr>
            <w:r>
              <w:t>s</w:t>
            </w:r>
            <w:r w:rsidR="0024200E">
              <w:t>ince approximately (MMM YYYY)</w:t>
            </w:r>
          </w:p>
        </w:tc>
        <w:tc>
          <w:tcPr>
            <w:tcW w:w="5394" w:type="dxa"/>
            <w:gridSpan w:val="5"/>
            <w:tcBorders>
              <w:top w:val="single" w:sz="4" w:space="0" w:color="auto"/>
              <w:bottom w:val="single" w:sz="4" w:space="0" w:color="auto"/>
            </w:tcBorders>
            <w:vAlign w:val="bottom"/>
          </w:tcPr>
          <w:p w14:paraId="35FEB51E" w14:textId="1F82517C" w:rsidR="0024200E" w:rsidRPr="00117D18" w:rsidRDefault="00117D18" w:rsidP="00916F3D">
            <w:pPr>
              <w:pStyle w:val="BodyText"/>
              <w:spacing w:before="480" w:after="0"/>
              <w:rPr>
                <w:rFonts w:ascii="Baguet Script" w:hAnsi="Baguet Script"/>
                <w:sz w:val="36"/>
                <w:szCs w:val="36"/>
              </w:rPr>
            </w:pPr>
            <w:r w:rsidRPr="00117D18">
              <w:rPr>
                <w:rFonts w:ascii="Baguet Script" w:hAnsi="Baguet Script"/>
                <w:sz w:val="36"/>
                <w:szCs w:val="36"/>
              </w:rPr>
              <w:t>June 2024</w:t>
            </w:r>
          </w:p>
        </w:tc>
      </w:tr>
      <w:tr w:rsidR="00916F3D" w14:paraId="1E4A7BEA" w14:textId="77777777" w:rsidTr="00063159">
        <w:tc>
          <w:tcPr>
            <w:tcW w:w="990" w:type="dxa"/>
            <w:gridSpan w:val="2"/>
            <w:vAlign w:val="bottom"/>
          </w:tcPr>
          <w:p w14:paraId="3C9EF623" w14:textId="7776CC2F" w:rsidR="00916F3D" w:rsidRDefault="00916F3D" w:rsidP="00916F3D">
            <w:pPr>
              <w:pStyle w:val="BodyText"/>
              <w:spacing w:before="480" w:after="0"/>
            </w:pPr>
            <w:r>
              <w:t>I know</w:t>
            </w:r>
          </w:p>
        </w:tc>
        <w:tc>
          <w:tcPr>
            <w:tcW w:w="2970" w:type="dxa"/>
            <w:gridSpan w:val="10"/>
            <w:tcBorders>
              <w:bottom w:val="single" w:sz="4" w:space="0" w:color="auto"/>
            </w:tcBorders>
            <w:vAlign w:val="bottom"/>
          </w:tcPr>
          <w:p w14:paraId="4492127D" w14:textId="24941C4F" w:rsidR="00916F3D" w:rsidRPr="00117D18" w:rsidRDefault="00117D18" w:rsidP="00916F3D">
            <w:pPr>
              <w:pStyle w:val="BodyText"/>
              <w:spacing w:before="480" w:after="0"/>
              <w:rPr>
                <w:rFonts w:ascii="Baguet Script" w:hAnsi="Baguet Script"/>
                <w:sz w:val="36"/>
                <w:szCs w:val="36"/>
              </w:rPr>
            </w:pPr>
            <w:r w:rsidRPr="00117D18">
              <w:rPr>
                <w:rFonts w:ascii="Baguet Script" w:hAnsi="Baguet Script"/>
                <w:sz w:val="36"/>
                <w:szCs w:val="36"/>
              </w:rPr>
              <w:t>Joe Jones</w:t>
            </w:r>
          </w:p>
        </w:tc>
        <w:tc>
          <w:tcPr>
            <w:tcW w:w="1620" w:type="dxa"/>
            <w:gridSpan w:val="3"/>
            <w:vAlign w:val="bottom"/>
          </w:tcPr>
          <w:p w14:paraId="5C6123F1" w14:textId="0CC6A18B" w:rsidR="00916F3D" w:rsidRDefault="004B58F3" w:rsidP="00916F3D">
            <w:pPr>
              <w:pStyle w:val="BodyText"/>
              <w:spacing w:before="480" w:after="0"/>
            </w:pPr>
            <w:r>
              <w:t>b</w:t>
            </w:r>
            <w:r w:rsidR="00916F3D">
              <w:t>ecause</w:t>
            </w:r>
            <w:r w:rsidR="00581E0B">
              <w:t xml:space="preserve"> we</w:t>
            </w:r>
          </w:p>
        </w:tc>
        <w:tc>
          <w:tcPr>
            <w:tcW w:w="3774" w:type="dxa"/>
            <w:gridSpan w:val="2"/>
            <w:tcBorders>
              <w:bottom w:val="single" w:sz="4" w:space="0" w:color="auto"/>
            </w:tcBorders>
            <w:vAlign w:val="bottom"/>
          </w:tcPr>
          <w:p w14:paraId="395573DB" w14:textId="260443DE" w:rsidR="00916F3D" w:rsidRPr="00117D18" w:rsidRDefault="00C6263C" w:rsidP="00916F3D">
            <w:pPr>
              <w:pStyle w:val="BodyText"/>
              <w:spacing w:before="480" w:after="0"/>
              <w:rPr>
                <w:rFonts w:ascii="Baguet Script" w:hAnsi="Baguet Script"/>
                <w:sz w:val="36"/>
                <w:szCs w:val="36"/>
              </w:rPr>
            </w:pPr>
            <w:r>
              <w:rPr>
                <w:rFonts w:ascii="Baguet Script" w:hAnsi="Baguet Script"/>
                <w:sz w:val="36"/>
                <w:szCs w:val="36"/>
              </w:rPr>
              <w:t>a</w:t>
            </w:r>
            <w:r w:rsidR="00117D18" w:rsidRPr="00117D18">
              <w:rPr>
                <w:rFonts w:ascii="Baguet Script" w:hAnsi="Baguet Script"/>
                <w:sz w:val="36"/>
                <w:szCs w:val="36"/>
              </w:rPr>
              <w:t>re neighbors since</w:t>
            </w:r>
          </w:p>
        </w:tc>
      </w:tr>
      <w:tr w:rsidR="00916F3D" w14:paraId="2659F68E" w14:textId="77777777" w:rsidTr="00063159">
        <w:tc>
          <w:tcPr>
            <w:tcW w:w="9354" w:type="dxa"/>
            <w:gridSpan w:val="17"/>
            <w:tcBorders>
              <w:bottom w:val="single" w:sz="4" w:space="0" w:color="auto"/>
            </w:tcBorders>
            <w:vAlign w:val="bottom"/>
          </w:tcPr>
          <w:p w14:paraId="28AD95D6" w14:textId="47AEE042" w:rsidR="00916F3D" w:rsidRPr="00117D18" w:rsidRDefault="00117D18" w:rsidP="00916F3D">
            <w:pPr>
              <w:pStyle w:val="BodyText"/>
              <w:spacing w:before="480" w:after="0"/>
              <w:rPr>
                <w:rFonts w:ascii="Baguet Script" w:hAnsi="Baguet Script"/>
                <w:sz w:val="36"/>
                <w:szCs w:val="36"/>
              </w:rPr>
            </w:pPr>
            <w:r>
              <w:rPr>
                <w:rFonts w:ascii="Baguet Script" w:hAnsi="Baguet Script"/>
                <w:sz w:val="36"/>
                <w:szCs w:val="36"/>
              </w:rPr>
              <w:t>2024. He moved to the house next to ours.</w:t>
            </w:r>
          </w:p>
        </w:tc>
      </w:tr>
      <w:tr w:rsidR="00916F3D" w14:paraId="3CCC3074" w14:textId="77777777" w:rsidTr="00063159">
        <w:tc>
          <w:tcPr>
            <w:tcW w:w="9354" w:type="dxa"/>
            <w:gridSpan w:val="17"/>
            <w:tcBorders>
              <w:top w:val="single" w:sz="4" w:space="0" w:color="auto"/>
              <w:bottom w:val="single" w:sz="4" w:space="0" w:color="auto"/>
            </w:tcBorders>
            <w:vAlign w:val="bottom"/>
          </w:tcPr>
          <w:p w14:paraId="635130DB" w14:textId="77777777" w:rsidR="00916F3D" w:rsidRPr="00117D18" w:rsidRDefault="00916F3D" w:rsidP="00916F3D">
            <w:pPr>
              <w:pStyle w:val="BodyText"/>
              <w:spacing w:before="480" w:after="0"/>
              <w:rPr>
                <w:rFonts w:ascii="Baguet Script" w:hAnsi="Baguet Script"/>
                <w:sz w:val="36"/>
                <w:szCs w:val="36"/>
              </w:rPr>
            </w:pPr>
          </w:p>
        </w:tc>
      </w:tr>
      <w:tr w:rsidR="00AC1BFF" w14:paraId="5ECB4EB3" w14:textId="77777777" w:rsidTr="00063159">
        <w:tc>
          <w:tcPr>
            <w:tcW w:w="9354" w:type="dxa"/>
            <w:gridSpan w:val="17"/>
            <w:vAlign w:val="bottom"/>
          </w:tcPr>
          <w:p w14:paraId="13D14831" w14:textId="1E1EA96E" w:rsidR="00AC1BFF" w:rsidRDefault="00AC1BFF" w:rsidP="00AC1BFF">
            <w:pPr>
              <w:pStyle w:val="BodyText"/>
              <w:spacing w:before="480" w:after="0"/>
            </w:pPr>
            <w:r w:rsidRPr="00AC1BFF">
              <w:lastRenderedPageBreak/>
              <w:t>The following are examples of the applicant’s honesty, integrity, and community</w:t>
            </w:r>
          </w:p>
        </w:tc>
      </w:tr>
      <w:tr w:rsidR="00AC1BFF" w14:paraId="3ED45E33" w14:textId="77777777" w:rsidTr="00063159">
        <w:tc>
          <w:tcPr>
            <w:tcW w:w="1620" w:type="dxa"/>
            <w:gridSpan w:val="5"/>
            <w:vAlign w:val="bottom"/>
          </w:tcPr>
          <w:p w14:paraId="38970D22" w14:textId="17FBA465" w:rsidR="00AC1BFF" w:rsidRDefault="00AC1BFF" w:rsidP="00AC1BFF">
            <w:pPr>
              <w:pStyle w:val="BodyText"/>
              <w:spacing w:before="480" w:after="0"/>
            </w:pPr>
            <w:r w:rsidRPr="00AC1BFF">
              <w:t>engagement:</w:t>
            </w:r>
          </w:p>
        </w:tc>
        <w:tc>
          <w:tcPr>
            <w:tcW w:w="7734" w:type="dxa"/>
            <w:gridSpan w:val="12"/>
            <w:tcBorders>
              <w:bottom w:val="single" w:sz="4" w:space="0" w:color="auto"/>
            </w:tcBorders>
            <w:vAlign w:val="bottom"/>
          </w:tcPr>
          <w:p w14:paraId="15DF9E9B" w14:textId="3CB3031C" w:rsidR="00AC1BFF" w:rsidRPr="00117D18" w:rsidRDefault="00757A5F" w:rsidP="00AC1BFF">
            <w:pPr>
              <w:pStyle w:val="BodyText"/>
              <w:spacing w:before="480" w:after="0"/>
              <w:rPr>
                <w:rFonts w:ascii="Baguet Script" w:hAnsi="Baguet Script"/>
                <w:sz w:val="36"/>
                <w:szCs w:val="36"/>
              </w:rPr>
            </w:pPr>
            <w:r>
              <w:rPr>
                <w:rFonts w:ascii="Baguet Script" w:hAnsi="Baguet Script"/>
                <w:sz w:val="36"/>
                <w:szCs w:val="36"/>
              </w:rPr>
              <w:t xml:space="preserve">Joe has become an important part of our </w:t>
            </w:r>
          </w:p>
        </w:tc>
      </w:tr>
      <w:tr w:rsidR="00AC1BFF" w14:paraId="36E272B6" w14:textId="77777777" w:rsidTr="00063159">
        <w:tc>
          <w:tcPr>
            <w:tcW w:w="9354" w:type="dxa"/>
            <w:gridSpan w:val="17"/>
            <w:tcBorders>
              <w:bottom w:val="single" w:sz="4" w:space="0" w:color="auto"/>
            </w:tcBorders>
            <w:vAlign w:val="bottom"/>
          </w:tcPr>
          <w:p w14:paraId="3C98397E" w14:textId="12D5A5C9" w:rsidR="00AC1BFF" w:rsidRPr="00117D18" w:rsidRDefault="00757A5F" w:rsidP="00AC1BFF">
            <w:pPr>
              <w:pStyle w:val="BodyText"/>
              <w:spacing w:before="480" w:after="0"/>
              <w:rPr>
                <w:rFonts w:ascii="Baguet Script" w:hAnsi="Baguet Script"/>
                <w:sz w:val="36"/>
                <w:szCs w:val="36"/>
              </w:rPr>
            </w:pPr>
            <w:r>
              <w:rPr>
                <w:rFonts w:ascii="Baguet Script" w:hAnsi="Baguet Script"/>
                <w:sz w:val="36"/>
                <w:szCs w:val="36"/>
              </w:rPr>
              <w:t>neighborhood and community. He volunteers at his kid’s</w:t>
            </w:r>
          </w:p>
        </w:tc>
      </w:tr>
      <w:tr w:rsidR="00517F48" w14:paraId="42979A4A" w14:textId="77777777" w:rsidTr="00063159">
        <w:tc>
          <w:tcPr>
            <w:tcW w:w="9354" w:type="dxa"/>
            <w:gridSpan w:val="17"/>
            <w:tcBorders>
              <w:top w:val="single" w:sz="4" w:space="0" w:color="auto"/>
              <w:bottom w:val="single" w:sz="4" w:space="0" w:color="auto"/>
            </w:tcBorders>
            <w:vAlign w:val="bottom"/>
          </w:tcPr>
          <w:p w14:paraId="0F5B74AC" w14:textId="6DA6872B" w:rsidR="00517F48" w:rsidRPr="00117D18" w:rsidRDefault="00757A5F" w:rsidP="00AC1BFF">
            <w:pPr>
              <w:pStyle w:val="BodyText"/>
              <w:spacing w:before="480" w:after="0"/>
              <w:rPr>
                <w:rFonts w:ascii="Baguet Script" w:hAnsi="Baguet Script"/>
                <w:sz w:val="36"/>
                <w:szCs w:val="36"/>
              </w:rPr>
            </w:pPr>
            <w:r>
              <w:rPr>
                <w:rFonts w:ascii="Baguet Script" w:hAnsi="Baguet Script"/>
                <w:sz w:val="36"/>
                <w:szCs w:val="36"/>
              </w:rPr>
              <w:t xml:space="preserve">soccer games. He often helps me carry groceries into my </w:t>
            </w:r>
          </w:p>
        </w:tc>
      </w:tr>
      <w:tr w:rsidR="00517F48" w14:paraId="401D1031" w14:textId="77777777" w:rsidTr="00063159">
        <w:tc>
          <w:tcPr>
            <w:tcW w:w="9354" w:type="dxa"/>
            <w:gridSpan w:val="17"/>
            <w:tcBorders>
              <w:top w:val="single" w:sz="4" w:space="0" w:color="auto"/>
              <w:bottom w:val="single" w:sz="4" w:space="0" w:color="auto"/>
            </w:tcBorders>
            <w:vAlign w:val="bottom"/>
          </w:tcPr>
          <w:p w14:paraId="4CB46896" w14:textId="498F6E5B" w:rsidR="00517F48" w:rsidRPr="00117D18" w:rsidRDefault="00757A5F" w:rsidP="00AC1BFF">
            <w:pPr>
              <w:pStyle w:val="BodyText"/>
              <w:spacing w:before="480" w:after="0"/>
              <w:rPr>
                <w:rFonts w:ascii="Baguet Script" w:hAnsi="Baguet Script"/>
                <w:sz w:val="36"/>
                <w:szCs w:val="36"/>
              </w:rPr>
            </w:pPr>
            <w:r>
              <w:rPr>
                <w:rFonts w:ascii="Baguet Script" w:hAnsi="Baguet Script"/>
                <w:sz w:val="36"/>
                <w:szCs w:val="36"/>
              </w:rPr>
              <w:t xml:space="preserve">house, and we have </w:t>
            </w:r>
            <w:r w:rsidR="00C6263C">
              <w:rPr>
                <w:rFonts w:ascii="Baguet Script" w:hAnsi="Baguet Script"/>
                <w:sz w:val="36"/>
                <w:szCs w:val="36"/>
              </w:rPr>
              <w:t xml:space="preserve">spent </w:t>
            </w:r>
            <w:r>
              <w:rPr>
                <w:rFonts w:ascii="Baguet Script" w:hAnsi="Baguet Script"/>
                <w:sz w:val="36"/>
                <w:szCs w:val="36"/>
              </w:rPr>
              <w:t xml:space="preserve">many hours gardening </w:t>
            </w:r>
          </w:p>
        </w:tc>
      </w:tr>
      <w:tr w:rsidR="00517F48" w14:paraId="14A5706A" w14:textId="77777777" w:rsidTr="00063159">
        <w:tc>
          <w:tcPr>
            <w:tcW w:w="9354" w:type="dxa"/>
            <w:gridSpan w:val="17"/>
            <w:tcBorders>
              <w:top w:val="single" w:sz="4" w:space="0" w:color="auto"/>
              <w:bottom w:val="single" w:sz="4" w:space="0" w:color="auto"/>
            </w:tcBorders>
            <w:vAlign w:val="bottom"/>
          </w:tcPr>
          <w:p w14:paraId="2E768A53" w14:textId="684640BE" w:rsidR="00517F48" w:rsidRPr="00117D18" w:rsidRDefault="00757A5F" w:rsidP="00AC1BFF">
            <w:pPr>
              <w:pStyle w:val="BodyText"/>
              <w:spacing w:before="480" w:after="0"/>
              <w:rPr>
                <w:rFonts w:ascii="Baguet Script" w:hAnsi="Baguet Script"/>
                <w:sz w:val="36"/>
                <w:szCs w:val="36"/>
              </w:rPr>
            </w:pPr>
            <w:r>
              <w:rPr>
                <w:rFonts w:ascii="Baguet Script" w:hAnsi="Baguet Script"/>
                <w:sz w:val="36"/>
                <w:szCs w:val="36"/>
              </w:rPr>
              <w:t>together. I know that I can rely on Joe to return any items</w:t>
            </w:r>
          </w:p>
        </w:tc>
      </w:tr>
      <w:tr w:rsidR="00757A5F" w14:paraId="0C4E48DA" w14:textId="77777777" w:rsidTr="00063159">
        <w:tc>
          <w:tcPr>
            <w:tcW w:w="9354" w:type="dxa"/>
            <w:gridSpan w:val="17"/>
            <w:tcBorders>
              <w:top w:val="single" w:sz="4" w:space="0" w:color="auto"/>
              <w:bottom w:val="single" w:sz="4" w:space="0" w:color="auto"/>
            </w:tcBorders>
            <w:vAlign w:val="bottom"/>
          </w:tcPr>
          <w:p w14:paraId="4F6FBA63" w14:textId="5D4770B2" w:rsidR="00757A5F" w:rsidRDefault="00757A5F" w:rsidP="00AC1BFF">
            <w:pPr>
              <w:pStyle w:val="BodyText"/>
              <w:spacing w:before="480" w:after="0"/>
              <w:rPr>
                <w:rFonts w:ascii="Baguet Script" w:hAnsi="Baguet Script"/>
                <w:sz w:val="36"/>
                <w:szCs w:val="36"/>
              </w:rPr>
            </w:pPr>
            <w:r>
              <w:rPr>
                <w:rFonts w:ascii="Baguet Script" w:hAnsi="Baguet Script"/>
                <w:sz w:val="36"/>
                <w:szCs w:val="36"/>
              </w:rPr>
              <w:t xml:space="preserve">he borrows on time. If anything ever gets damaged, he </w:t>
            </w:r>
          </w:p>
        </w:tc>
      </w:tr>
      <w:tr w:rsidR="00757A5F" w14:paraId="79E26086" w14:textId="77777777" w:rsidTr="00063159">
        <w:tc>
          <w:tcPr>
            <w:tcW w:w="9354" w:type="dxa"/>
            <w:gridSpan w:val="17"/>
            <w:tcBorders>
              <w:top w:val="single" w:sz="4" w:space="0" w:color="auto"/>
              <w:bottom w:val="single" w:sz="4" w:space="0" w:color="auto"/>
            </w:tcBorders>
            <w:vAlign w:val="bottom"/>
          </w:tcPr>
          <w:p w14:paraId="6F2F0511" w14:textId="63EE9201" w:rsidR="00757A5F" w:rsidRDefault="00757A5F" w:rsidP="00AC1BFF">
            <w:pPr>
              <w:pStyle w:val="BodyText"/>
              <w:spacing w:before="480" w:after="0"/>
              <w:rPr>
                <w:rFonts w:ascii="Baguet Script" w:hAnsi="Baguet Script"/>
                <w:sz w:val="36"/>
                <w:szCs w:val="36"/>
              </w:rPr>
            </w:pPr>
            <w:r>
              <w:rPr>
                <w:rFonts w:ascii="Baguet Script" w:hAnsi="Baguet Script"/>
                <w:sz w:val="36"/>
                <w:szCs w:val="36"/>
              </w:rPr>
              <w:t>immediately replaces the item.</w:t>
            </w:r>
          </w:p>
        </w:tc>
      </w:tr>
      <w:tr w:rsidR="00F24C46" w14:paraId="0C31F7B1" w14:textId="77777777" w:rsidTr="00063159">
        <w:tc>
          <w:tcPr>
            <w:tcW w:w="3116" w:type="dxa"/>
            <w:gridSpan w:val="11"/>
            <w:tcBorders>
              <w:top w:val="single" w:sz="4" w:space="0" w:color="auto"/>
            </w:tcBorders>
            <w:vAlign w:val="bottom"/>
          </w:tcPr>
          <w:p w14:paraId="49A6DD53" w14:textId="45658D94" w:rsidR="00F24C46" w:rsidRDefault="00F24C46" w:rsidP="00AC1BFF">
            <w:pPr>
              <w:pStyle w:val="BodyText"/>
              <w:spacing w:before="480" w:after="0"/>
            </w:pPr>
            <w:r>
              <w:t>I can say with certainty that</w:t>
            </w:r>
          </w:p>
        </w:tc>
        <w:tc>
          <w:tcPr>
            <w:tcW w:w="3117" w:type="dxa"/>
            <w:gridSpan w:val="5"/>
            <w:tcBorders>
              <w:top w:val="single" w:sz="4" w:space="0" w:color="auto"/>
              <w:bottom w:val="single" w:sz="4" w:space="0" w:color="auto"/>
            </w:tcBorders>
            <w:vAlign w:val="bottom"/>
          </w:tcPr>
          <w:p w14:paraId="21858595" w14:textId="0D675762" w:rsidR="00F24C46" w:rsidRPr="00117D18" w:rsidRDefault="00757A5F" w:rsidP="00AC1BFF">
            <w:pPr>
              <w:pStyle w:val="BodyText"/>
              <w:spacing w:before="480" w:after="0"/>
              <w:rPr>
                <w:rFonts w:ascii="Baguet Script" w:hAnsi="Baguet Script"/>
                <w:sz w:val="36"/>
                <w:szCs w:val="36"/>
              </w:rPr>
            </w:pPr>
            <w:r>
              <w:rPr>
                <w:rFonts w:ascii="Baguet Script" w:hAnsi="Baguet Script"/>
                <w:sz w:val="36"/>
                <w:szCs w:val="36"/>
              </w:rPr>
              <w:t>Joe Jones</w:t>
            </w:r>
          </w:p>
        </w:tc>
        <w:tc>
          <w:tcPr>
            <w:tcW w:w="3121" w:type="dxa"/>
            <w:tcBorders>
              <w:top w:val="single" w:sz="4" w:space="0" w:color="auto"/>
            </w:tcBorders>
            <w:vAlign w:val="bottom"/>
          </w:tcPr>
          <w:p w14:paraId="4F124D72" w14:textId="1E89815C" w:rsidR="00F24C46" w:rsidRDefault="00D16629" w:rsidP="00AC1BFF">
            <w:pPr>
              <w:pStyle w:val="BodyText"/>
              <w:spacing w:before="480" w:after="0"/>
            </w:pPr>
            <w:r>
              <w:t>h</w:t>
            </w:r>
            <w:r w:rsidR="00F24C46">
              <w:t>as good moral character</w:t>
            </w:r>
          </w:p>
        </w:tc>
      </w:tr>
      <w:tr w:rsidR="00F24C46" w14:paraId="2CED18BD" w14:textId="77777777" w:rsidTr="00063159">
        <w:tc>
          <w:tcPr>
            <w:tcW w:w="9354" w:type="dxa"/>
            <w:gridSpan w:val="17"/>
            <w:vAlign w:val="bottom"/>
          </w:tcPr>
          <w:p w14:paraId="296F466A" w14:textId="1C347A45" w:rsidR="00F24C46" w:rsidRDefault="00D16629" w:rsidP="00AC1BFF">
            <w:pPr>
              <w:pStyle w:val="BodyText"/>
              <w:spacing w:before="480" w:after="0"/>
            </w:pPr>
            <w:r>
              <w:t>a</w:t>
            </w:r>
            <w:r w:rsidR="00F24C46">
              <w:t>nd is completely supportive of the United States and the United States Constitution.</w:t>
            </w:r>
          </w:p>
        </w:tc>
      </w:tr>
      <w:tr w:rsidR="00063159" w:rsidRPr="00117D18" w14:paraId="1EE3D96F" w14:textId="77777777" w:rsidTr="00063159">
        <w:tc>
          <w:tcPr>
            <w:tcW w:w="4950" w:type="dxa"/>
            <w:gridSpan w:val="13"/>
            <w:tcBorders>
              <w:bottom w:val="single" w:sz="4" w:space="0" w:color="auto"/>
            </w:tcBorders>
            <w:vAlign w:val="bottom"/>
          </w:tcPr>
          <w:p w14:paraId="535EE84B" w14:textId="64D79BAB" w:rsidR="00063159" w:rsidRPr="00791D7D" w:rsidRDefault="00757A5F" w:rsidP="00791D7D">
            <w:pPr>
              <w:pStyle w:val="BodyText"/>
              <w:spacing w:before="960" w:after="0"/>
              <w:rPr>
                <w:rFonts w:ascii="Vivaldi" w:hAnsi="Vivaldi"/>
                <w:b/>
                <w:bCs/>
                <w:sz w:val="36"/>
                <w:szCs w:val="36"/>
              </w:rPr>
            </w:pPr>
            <w:r w:rsidRPr="00791D7D">
              <w:rPr>
                <w:rFonts w:ascii="Vivaldi" w:hAnsi="Vivaldi"/>
                <w:b/>
                <w:bCs/>
                <w:sz w:val="56"/>
                <w:szCs w:val="56"/>
              </w:rPr>
              <w:t>Mary Smith</w:t>
            </w:r>
          </w:p>
        </w:tc>
        <w:tc>
          <w:tcPr>
            <w:tcW w:w="270" w:type="dxa"/>
            <w:vAlign w:val="bottom"/>
          </w:tcPr>
          <w:p w14:paraId="306E6DCA" w14:textId="34198DBA" w:rsidR="00063159" w:rsidRPr="00117D18" w:rsidRDefault="00063159" w:rsidP="00063159">
            <w:pPr>
              <w:pStyle w:val="BodyText"/>
              <w:spacing w:before="1560" w:after="0"/>
              <w:rPr>
                <w:rFonts w:ascii="Baguet Script" w:hAnsi="Baguet Script"/>
                <w:sz w:val="36"/>
                <w:szCs w:val="36"/>
              </w:rPr>
            </w:pPr>
          </w:p>
        </w:tc>
        <w:tc>
          <w:tcPr>
            <w:tcW w:w="4134" w:type="dxa"/>
            <w:gridSpan w:val="3"/>
            <w:tcBorders>
              <w:bottom w:val="single" w:sz="4" w:space="0" w:color="auto"/>
            </w:tcBorders>
            <w:vAlign w:val="bottom"/>
          </w:tcPr>
          <w:p w14:paraId="64189A49" w14:textId="1A4F6278" w:rsidR="00063159" w:rsidRPr="00117D18" w:rsidRDefault="00757A5F" w:rsidP="00063159">
            <w:pPr>
              <w:pStyle w:val="BodyText"/>
              <w:spacing w:before="1560" w:after="0"/>
              <w:rPr>
                <w:rFonts w:ascii="Baguet Script" w:hAnsi="Baguet Script"/>
                <w:sz w:val="36"/>
                <w:szCs w:val="36"/>
              </w:rPr>
            </w:pPr>
            <w:r>
              <w:rPr>
                <w:rFonts w:ascii="Baguet Script" w:hAnsi="Baguet Script"/>
                <w:sz w:val="36"/>
                <w:szCs w:val="36"/>
              </w:rPr>
              <w:t>September 21, 2026</w:t>
            </w:r>
          </w:p>
        </w:tc>
      </w:tr>
      <w:tr w:rsidR="00063159" w14:paraId="441801F5" w14:textId="77777777" w:rsidTr="00063159">
        <w:tc>
          <w:tcPr>
            <w:tcW w:w="4950" w:type="dxa"/>
            <w:gridSpan w:val="13"/>
            <w:vAlign w:val="bottom"/>
          </w:tcPr>
          <w:p w14:paraId="481E431D" w14:textId="77777777" w:rsidR="00063159" w:rsidRDefault="00063159" w:rsidP="00063159">
            <w:pPr>
              <w:pStyle w:val="BodyText"/>
              <w:spacing w:after="0"/>
            </w:pPr>
            <w:r>
              <w:t>Signature</w:t>
            </w:r>
          </w:p>
        </w:tc>
        <w:tc>
          <w:tcPr>
            <w:tcW w:w="270" w:type="dxa"/>
            <w:vAlign w:val="bottom"/>
          </w:tcPr>
          <w:p w14:paraId="5401FD4D" w14:textId="37C2D2D0" w:rsidR="00063159" w:rsidRDefault="00063159" w:rsidP="00063159">
            <w:pPr>
              <w:pStyle w:val="BodyText"/>
              <w:spacing w:after="0"/>
            </w:pPr>
          </w:p>
        </w:tc>
        <w:tc>
          <w:tcPr>
            <w:tcW w:w="4134" w:type="dxa"/>
            <w:gridSpan w:val="3"/>
            <w:tcBorders>
              <w:top w:val="single" w:sz="4" w:space="0" w:color="auto"/>
            </w:tcBorders>
            <w:vAlign w:val="bottom"/>
          </w:tcPr>
          <w:p w14:paraId="6B5F5A4C" w14:textId="7D6363F1" w:rsidR="00063159" w:rsidRDefault="00063159" w:rsidP="00063159">
            <w:pPr>
              <w:pStyle w:val="BodyText"/>
              <w:spacing w:after="0"/>
            </w:pPr>
            <w:r>
              <w:t>Date</w:t>
            </w:r>
          </w:p>
        </w:tc>
      </w:tr>
    </w:tbl>
    <w:p w14:paraId="1BE70367" w14:textId="77777777" w:rsidR="00AC1BFF" w:rsidRDefault="00AC1BFF" w:rsidP="001C24C9">
      <w:pPr>
        <w:pStyle w:val="BodyText"/>
      </w:pPr>
    </w:p>
    <w:p w14:paraId="0D12C1C9" w14:textId="77777777" w:rsidR="001C24C9" w:rsidRDefault="001C24C9">
      <w:pPr>
        <w:spacing w:after="160" w:line="259" w:lineRule="auto"/>
      </w:pPr>
      <w:r>
        <w:br w:type="page"/>
      </w:r>
    </w:p>
    <w:p w14:paraId="2699D66F" w14:textId="00AFBE19" w:rsidR="001C24C9" w:rsidRDefault="001C24C9" w:rsidP="001C24C9">
      <w:pPr>
        <w:pStyle w:val="Heading3"/>
      </w:pPr>
      <w:bookmarkStart w:id="1" w:name="_Character_Reference_Letter"/>
      <w:bookmarkEnd w:id="1"/>
      <w:r>
        <w:lastRenderedPageBreak/>
        <w:t xml:space="preserve">Character </w:t>
      </w:r>
      <w:r w:rsidRPr="001C29AC">
        <w:t>Reference</w:t>
      </w:r>
      <w:r>
        <w:t xml:space="preserve"> Letter for USCIS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90"/>
        <w:gridCol w:w="90"/>
        <w:gridCol w:w="450"/>
        <w:gridCol w:w="90"/>
        <w:gridCol w:w="90"/>
        <w:gridCol w:w="450"/>
        <w:gridCol w:w="180"/>
        <w:gridCol w:w="90"/>
        <w:gridCol w:w="360"/>
        <w:gridCol w:w="326"/>
        <w:gridCol w:w="844"/>
        <w:gridCol w:w="990"/>
        <w:gridCol w:w="270"/>
        <w:gridCol w:w="360"/>
        <w:gridCol w:w="653"/>
        <w:gridCol w:w="3121"/>
      </w:tblGrid>
      <w:tr w:rsidR="002F069F" w14:paraId="7CBBF228" w14:textId="77777777" w:rsidTr="006B01F4">
        <w:tc>
          <w:tcPr>
            <w:tcW w:w="1530" w:type="dxa"/>
            <w:gridSpan w:val="4"/>
            <w:vAlign w:val="bottom"/>
          </w:tcPr>
          <w:p w14:paraId="0DE080E0" w14:textId="77777777" w:rsidR="002F069F" w:rsidRDefault="002F069F" w:rsidP="006B01F4">
            <w:pPr>
              <w:pStyle w:val="BodyText"/>
              <w:spacing w:before="0" w:after="0"/>
            </w:pPr>
            <w:r>
              <w:t>My name is</w:t>
            </w:r>
          </w:p>
        </w:tc>
        <w:tc>
          <w:tcPr>
            <w:tcW w:w="7824" w:type="dxa"/>
            <w:gridSpan w:val="13"/>
            <w:tcBorders>
              <w:bottom w:val="single" w:sz="4" w:space="0" w:color="auto"/>
            </w:tcBorders>
            <w:vAlign w:val="bottom"/>
          </w:tcPr>
          <w:p w14:paraId="78BCC419" w14:textId="77777777" w:rsidR="002F069F" w:rsidRPr="00117D18" w:rsidRDefault="002F069F" w:rsidP="006B01F4">
            <w:pPr>
              <w:pStyle w:val="BodyText"/>
              <w:spacing w:before="0" w:after="0"/>
              <w:rPr>
                <w:rFonts w:ascii="Baguet Script" w:hAnsi="Baguet Script"/>
                <w:sz w:val="36"/>
                <w:szCs w:val="36"/>
              </w:rPr>
            </w:pPr>
          </w:p>
        </w:tc>
      </w:tr>
      <w:tr w:rsidR="002F069F" w14:paraId="5B9F30DB" w14:textId="77777777" w:rsidTr="006B01F4">
        <w:tc>
          <w:tcPr>
            <w:tcW w:w="1080" w:type="dxa"/>
            <w:gridSpan w:val="3"/>
            <w:vAlign w:val="bottom"/>
          </w:tcPr>
          <w:p w14:paraId="5145EB21" w14:textId="77777777" w:rsidR="002F069F" w:rsidRDefault="002F069F" w:rsidP="006B01F4">
            <w:pPr>
              <w:pStyle w:val="BodyText"/>
              <w:spacing w:before="480" w:after="0"/>
            </w:pPr>
            <w:r>
              <w:t>I live at</w:t>
            </w:r>
          </w:p>
        </w:tc>
        <w:tc>
          <w:tcPr>
            <w:tcW w:w="8274" w:type="dxa"/>
            <w:gridSpan w:val="14"/>
            <w:tcBorders>
              <w:bottom w:val="single" w:sz="4" w:space="0" w:color="auto"/>
            </w:tcBorders>
            <w:vAlign w:val="bottom"/>
          </w:tcPr>
          <w:p w14:paraId="025A41E9" w14:textId="77777777" w:rsidR="002F069F" w:rsidRPr="00117D18" w:rsidRDefault="002F069F" w:rsidP="006B01F4">
            <w:pPr>
              <w:pStyle w:val="BodyText"/>
              <w:spacing w:before="480" w:after="0"/>
              <w:rPr>
                <w:rFonts w:ascii="Baguet Script" w:hAnsi="Baguet Script"/>
                <w:sz w:val="36"/>
                <w:szCs w:val="36"/>
              </w:rPr>
            </w:pPr>
          </w:p>
        </w:tc>
      </w:tr>
      <w:tr w:rsidR="002F069F" w14:paraId="74A227B8" w14:textId="77777777" w:rsidTr="006B01F4">
        <w:tc>
          <w:tcPr>
            <w:tcW w:w="2430" w:type="dxa"/>
            <w:gridSpan w:val="9"/>
            <w:vAlign w:val="bottom"/>
          </w:tcPr>
          <w:p w14:paraId="052217A8" w14:textId="77777777" w:rsidR="002F069F" w:rsidRDefault="002F069F" w:rsidP="006B01F4">
            <w:pPr>
              <w:pStyle w:val="BodyText"/>
              <w:spacing w:before="480" w:after="0"/>
            </w:pPr>
            <w:r>
              <w:t>My phone number is</w:t>
            </w:r>
          </w:p>
        </w:tc>
        <w:tc>
          <w:tcPr>
            <w:tcW w:w="6924" w:type="dxa"/>
            <w:gridSpan w:val="8"/>
            <w:tcBorders>
              <w:top w:val="single" w:sz="4" w:space="0" w:color="auto"/>
              <w:bottom w:val="single" w:sz="4" w:space="0" w:color="auto"/>
            </w:tcBorders>
            <w:vAlign w:val="bottom"/>
          </w:tcPr>
          <w:p w14:paraId="07F24733" w14:textId="77777777" w:rsidR="002F069F" w:rsidRPr="00117D18" w:rsidRDefault="002F069F" w:rsidP="006B01F4">
            <w:pPr>
              <w:pStyle w:val="BodyText"/>
              <w:spacing w:before="480" w:after="0"/>
              <w:rPr>
                <w:rFonts w:ascii="Baguet Script" w:hAnsi="Baguet Script"/>
                <w:sz w:val="36"/>
                <w:szCs w:val="36"/>
              </w:rPr>
            </w:pPr>
          </w:p>
        </w:tc>
      </w:tr>
      <w:tr w:rsidR="002F069F" w14:paraId="7E4E4F43" w14:textId="77777777" w:rsidTr="006B01F4">
        <w:tc>
          <w:tcPr>
            <w:tcW w:w="2340" w:type="dxa"/>
            <w:gridSpan w:val="8"/>
            <w:vAlign w:val="bottom"/>
          </w:tcPr>
          <w:p w14:paraId="0BDAC6E4" w14:textId="77777777" w:rsidR="002F069F" w:rsidRDefault="002F069F" w:rsidP="006B01F4">
            <w:pPr>
              <w:pStyle w:val="BodyText"/>
              <w:spacing w:before="480" w:after="0"/>
            </w:pPr>
            <w:r>
              <w:t>My email address is</w:t>
            </w:r>
          </w:p>
        </w:tc>
        <w:tc>
          <w:tcPr>
            <w:tcW w:w="7014" w:type="dxa"/>
            <w:gridSpan w:val="9"/>
            <w:tcBorders>
              <w:top w:val="single" w:sz="4" w:space="0" w:color="auto"/>
              <w:bottom w:val="single" w:sz="4" w:space="0" w:color="auto"/>
            </w:tcBorders>
            <w:vAlign w:val="bottom"/>
          </w:tcPr>
          <w:p w14:paraId="630CD4D8" w14:textId="77777777" w:rsidR="002F069F" w:rsidRPr="00117D18" w:rsidRDefault="002F069F" w:rsidP="006B01F4">
            <w:pPr>
              <w:pStyle w:val="BodyText"/>
              <w:spacing w:before="480" w:after="0"/>
              <w:rPr>
                <w:rFonts w:ascii="Baguet Script" w:hAnsi="Baguet Script"/>
                <w:sz w:val="36"/>
                <w:szCs w:val="36"/>
              </w:rPr>
            </w:pPr>
          </w:p>
        </w:tc>
      </w:tr>
      <w:tr w:rsidR="002F069F" w14:paraId="185D4451" w14:textId="77777777" w:rsidTr="006B01F4">
        <w:tc>
          <w:tcPr>
            <w:tcW w:w="2790" w:type="dxa"/>
            <w:gridSpan w:val="10"/>
            <w:vAlign w:val="bottom"/>
          </w:tcPr>
          <w:p w14:paraId="1D43B3A7" w14:textId="77777777" w:rsidR="002F069F" w:rsidRDefault="002F069F" w:rsidP="006B01F4">
            <w:pPr>
              <w:pStyle w:val="BodyText"/>
              <w:spacing w:before="480" w:after="0"/>
            </w:pPr>
            <w:r>
              <w:t>I am writing on behalf of</w:t>
            </w:r>
          </w:p>
        </w:tc>
        <w:tc>
          <w:tcPr>
            <w:tcW w:w="6564" w:type="dxa"/>
            <w:gridSpan w:val="7"/>
            <w:tcBorders>
              <w:top w:val="single" w:sz="4" w:space="0" w:color="auto"/>
              <w:bottom w:val="single" w:sz="4" w:space="0" w:color="auto"/>
            </w:tcBorders>
            <w:vAlign w:val="bottom"/>
          </w:tcPr>
          <w:p w14:paraId="494FE050" w14:textId="77777777" w:rsidR="002F069F" w:rsidRPr="00117D18" w:rsidRDefault="002F069F" w:rsidP="006B01F4">
            <w:pPr>
              <w:pStyle w:val="BodyText"/>
              <w:spacing w:before="480" w:after="0"/>
              <w:rPr>
                <w:rFonts w:ascii="Baguet Script" w:hAnsi="Baguet Script"/>
                <w:sz w:val="36"/>
                <w:szCs w:val="36"/>
              </w:rPr>
            </w:pPr>
          </w:p>
        </w:tc>
      </w:tr>
      <w:tr w:rsidR="002F069F" w14:paraId="05A4DA69" w14:textId="77777777" w:rsidTr="006B01F4">
        <w:tc>
          <w:tcPr>
            <w:tcW w:w="2160" w:type="dxa"/>
            <w:gridSpan w:val="7"/>
            <w:vAlign w:val="bottom"/>
          </w:tcPr>
          <w:p w14:paraId="4D129671" w14:textId="77777777" w:rsidR="002F069F" w:rsidRDefault="002F069F" w:rsidP="006B01F4">
            <w:pPr>
              <w:pStyle w:val="BodyText"/>
              <w:spacing w:before="480" w:after="0"/>
            </w:pPr>
            <w:r>
              <w:t>I am not related to</w:t>
            </w:r>
          </w:p>
        </w:tc>
        <w:tc>
          <w:tcPr>
            <w:tcW w:w="7194" w:type="dxa"/>
            <w:gridSpan w:val="10"/>
            <w:tcBorders>
              <w:bottom w:val="single" w:sz="4" w:space="0" w:color="auto"/>
            </w:tcBorders>
            <w:vAlign w:val="bottom"/>
          </w:tcPr>
          <w:p w14:paraId="5D223DAC" w14:textId="77777777" w:rsidR="002F069F" w:rsidRPr="00117D18" w:rsidRDefault="002F069F" w:rsidP="006B01F4">
            <w:pPr>
              <w:pStyle w:val="BodyText"/>
              <w:spacing w:before="480" w:after="0"/>
              <w:rPr>
                <w:rFonts w:ascii="Baguet Script" w:hAnsi="Baguet Script"/>
                <w:sz w:val="36"/>
                <w:szCs w:val="36"/>
              </w:rPr>
            </w:pPr>
          </w:p>
        </w:tc>
      </w:tr>
      <w:tr w:rsidR="002F069F" w14:paraId="730E7073" w14:textId="77777777" w:rsidTr="006B01F4">
        <w:tc>
          <w:tcPr>
            <w:tcW w:w="900" w:type="dxa"/>
            <w:vAlign w:val="bottom"/>
          </w:tcPr>
          <w:p w14:paraId="205BA957" w14:textId="77777777" w:rsidR="002F069F" w:rsidRDefault="002F069F" w:rsidP="006B01F4">
            <w:pPr>
              <w:pStyle w:val="BodyText"/>
              <w:spacing w:before="480" w:after="0"/>
            </w:pPr>
            <w:r>
              <w:t xml:space="preserve">I am a </w:t>
            </w:r>
          </w:p>
        </w:tc>
        <w:tc>
          <w:tcPr>
            <w:tcW w:w="8454" w:type="dxa"/>
            <w:gridSpan w:val="16"/>
            <w:vAlign w:val="bottom"/>
          </w:tcPr>
          <w:p w14:paraId="777C351C" w14:textId="77777777" w:rsidR="002F069F" w:rsidRDefault="002F069F" w:rsidP="006B01F4">
            <w:pPr>
              <w:pStyle w:val="BodyText"/>
              <w:spacing w:before="480" w:after="0"/>
            </w:pPr>
          </w:p>
        </w:tc>
      </w:tr>
      <w:tr w:rsidR="002F069F" w14:paraId="6751BAB8" w14:textId="77777777" w:rsidTr="006B01F4">
        <w:trPr>
          <w:trHeight w:val="1764"/>
        </w:trPr>
        <w:tc>
          <w:tcPr>
            <w:tcW w:w="9354" w:type="dxa"/>
            <w:gridSpan w:val="17"/>
          </w:tcPr>
          <w:p w14:paraId="0BFCE098" w14:textId="77777777" w:rsidR="002F069F" w:rsidRDefault="00000000" w:rsidP="006B01F4">
            <w:pPr>
              <w:pStyle w:val="BodyText"/>
              <w:spacing w:before="240" w:after="0"/>
              <w:ind w:left="720"/>
            </w:pPr>
            <w:sdt>
              <w:sdtPr>
                <w:id w:val="1900242216"/>
                <w14:checkbox>
                  <w14:checked w14:val="0"/>
                  <w14:checkedState w14:val="2612" w14:font="MS Gothic"/>
                  <w14:uncheckedState w14:val="2610" w14:font="MS Gothic"/>
                </w14:checkbox>
              </w:sdtPr>
              <w:sdtContent>
                <w:r w:rsidR="002F069F">
                  <w:rPr>
                    <w:rFonts w:ascii="MS Gothic" w:eastAsia="MS Gothic" w:hAnsi="MS Gothic" w:hint="eastAsia"/>
                  </w:rPr>
                  <w:t>☐</w:t>
                </w:r>
              </w:sdtContent>
            </w:sdt>
            <w:r w:rsidR="002F069F">
              <w:t xml:space="preserve"> United States citizen</w:t>
            </w:r>
          </w:p>
          <w:p w14:paraId="7F40E196" w14:textId="77777777" w:rsidR="002F069F" w:rsidRDefault="00000000" w:rsidP="006B01F4">
            <w:pPr>
              <w:pStyle w:val="BodyText"/>
              <w:spacing w:before="240" w:after="0"/>
              <w:ind w:left="720"/>
            </w:pPr>
            <w:sdt>
              <w:sdtPr>
                <w:id w:val="90129606"/>
                <w14:checkbox>
                  <w14:checked w14:val="0"/>
                  <w14:checkedState w14:val="2612" w14:font="MS Gothic"/>
                  <w14:uncheckedState w14:val="2610" w14:font="MS Gothic"/>
                </w14:checkbox>
              </w:sdtPr>
              <w:sdtContent>
                <w:r w:rsidR="002F069F">
                  <w:rPr>
                    <w:rFonts w:ascii="MS Gothic" w:eastAsia="MS Gothic" w:hAnsi="MS Gothic" w:hint="eastAsia"/>
                  </w:rPr>
                  <w:t>☐</w:t>
                </w:r>
              </w:sdtContent>
            </w:sdt>
            <w:r w:rsidR="002F069F">
              <w:t xml:space="preserve"> Lawful Permanent Resident of the United States</w:t>
            </w:r>
          </w:p>
          <w:p w14:paraId="771B246F" w14:textId="196F9246" w:rsidR="002F069F" w:rsidRDefault="00000000" w:rsidP="00F63891">
            <w:pPr>
              <w:pStyle w:val="BodyText"/>
              <w:tabs>
                <w:tab w:val="right" w:leader="underscore" w:pos="9360"/>
              </w:tabs>
              <w:spacing w:before="240" w:after="0"/>
              <w:ind w:left="720"/>
            </w:pPr>
            <w:sdt>
              <w:sdtPr>
                <w:id w:val="-1480837631"/>
                <w14:checkbox>
                  <w14:checked w14:val="0"/>
                  <w14:checkedState w14:val="2612" w14:font="MS Gothic"/>
                  <w14:uncheckedState w14:val="2610" w14:font="MS Gothic"/>
                </w14:checkbox>
              </w:sdtPr>
              <w:sdtContent>
                <w:r w:rsidR="002F069F">
                  <w:rPr>
                    <w:rFonts w:ascii="MS Gothic" w:eastAsia="MS Gothic" w:hAnsi="MS Gothic" w:hint="eastAsia"/>
                  </w:rPr>
                  <w:t>☐</w:t>
                </w:r>
              </w:sdtContent>
            </w:sdt>
            <w:r w:rsidR="002F069F">
              <w:t xml:space="preserve"> Other immigration status</w:t>
            </w:r>
            <w:r w:rsidR="00237E80">
              <w:t>:</w:t>
            </w:r>
            <w:r w:rsidR="00F63891">
              <w:tab/>
            </w:r>
          </w:p>
        </w:tc>
      </w:tr>
      <w:tr w:rsidR="002F069F" w14:paraId="1D9C397C" w14:textId="77777777" w:rsidTr="006B01F4">
        <w:tc>
          <w:tcPr>
            <w:tcW w:w="1710" w:type="dxa"/>
            <w:gridSpan w:val="6"/>
            <w:vAlign w:val="bottom"/>
          </w:tcPr>
          <w:p w14:paraId="4575238C" w14:textId="77777777" w:rsidR="002F069F" w:rsidRDefault="002F069F" w:rsidP="006B01F4">
            <w:pPr>
              <w:pStyle w:val="BodyText"/>
              <w:spacing w:before="480" w:after="0"/>
            </w:pPr>
            <w:r>
              <w:t>I have known</w:t>
            </w:r>
          </w:p>
        </w:tc>
        <w:tc>
          <w:tcPr>
            <w:tcW w:w="7644" w:type="dxa"/>
            <w:gridSpan w:val="11"/>
            <w:tcBorders>
              <w:bottom w:val="single" w:sz="4" w:space="0" w:color="auto"/>
            </w:tcBorders>
            <w:vAlign w:val="bottom"/>
          </w:tcPr>
          <w:p w14:paraId="39E1919E" w14:textId="77777777" w:rsidR="002F069F" w:rsidRPr="00117D18" w:rsidRDefault="002F069F" w:rsidP="006B01F4">
            <w:pPr>
              <w:pStyle w:val="BodyText"/>
              <w:spacing w:before="480" w:after="0"/>
              <w:rPr>
                <w:rFonts w:ascii="Baguet Script" w:hAnsi="Baguet Script"/>
                <w:sz w:val="36"/>
                <w:szCs w:val="36"/>
              </w:rPr>
            </w:pPr>
          </w:p>
        </w:tc>
      </w:tr>
      <w:tr w:rsidR="002F069F" w14:paraId="442ED6FC" w14:textId="77777777" w:rsidTr="006B01F4">
        <w:tc>
          <w:tcPr>
            <w:tcW w:w="3960" w:type="dxa"/>
            <w:gridSpan w:val="12"/>
            <w:vAlign w:val="bottom"/>
          </w:tcPr>
          <w:p w14:paraId="0D5610C8" w14:textId="2443665C" w:rsidR="002F069F" w:rsidRDefault="00D16629" w:rsidP="006B01F4">
            <w:pPr>
              <w:pStyle w:val="BodyText"/>
              <w:spacing w:before="480" w:after="0"/>
            </w:pPr>
            <w:r>
              <w:t>s</w:t>
            </w:r>
            <w:r w:rsidR="002F069F">
              <w:t>ince approximately (MMM YYYY)</w:t>
            </w:r>
          </w:p>
        </w:tc>
        <w:tc>
          <w:tcPr>
            <w:tcW w:w="5394" w:type="dxa"/>
            <w:gridSpan w:val="5"/>
            <w:tcBorders>
              <w:top w:val="single" w:sz="4" w:space="0" w:color="auto"/>
              <w:bottom w:val="single" w:sz="4" w:space="0" w:color="auto"/>
            </w:tcBorders>
            <w:vAlign w:val="bottom"/>
          </w:tcPr>
          <w:p w14:paraId="39CE8E1E" w14:textId="77777777" w:rsidR="002F069F" w:rsidRPr="00117D18" w:rsidRDefault="002F069F" w:rsidP="006B01F4">
            <w:pPr>
              <w:pStyle w:val="BodyText"/>
              <w:spacing w:before="480" w:after="0"/>
              <w:rPr>
                <w:rFonts w:ascii="Baguet Script" w:hAnsi="Baguet Script"/>
                <w:sz w:val="36"/>
                <w:szCs w:val="36"/>
              </w:rPr>
            </w:pPr>
          </w:p>
        </w:tc>
      </w:tr>
      <w:tr w:rsidR="002F069F" w14:paraId="0EF6ECA4" w14:textId="77777777" w:rsidTr="006B01F4">
        <w:tc>
          <w:tcPr>
            <w:tcW w:w="990" w:type="dxa"/>
            <w:gridSpan w:val="2"/>
            <w:vAlign w:val="bottom"/>
          </w:tcPr>
          <w:p w14:paraId="53FA6354" w14:textId="77777777" w:rsidR="002F069F" w:rsidRDefault="002F069F" w:rsidP="006B01F4">
            <w:pPr>
              <w:pStyle w:val="BodyText"/>
              <w:spacing w:before="480" w:after="0"/>
            </w:pPr>
            <w:r>
              <w:t>I know</w:t>
            </w:r>
          </w:p>
        </w:tc>
        <w:tc>
          <w:tcPr>
            <w:tcW w:w="2970" w:type="dxa"/>
            <w:gridSpan w:val="10"/>
            <w:tcBorders>
              <w:bottom w:val="single" w:sz="4" w:space="0" w:color="auto"/>
            </w:tcBorders>
            <w:vAlign w:val="bottom"/>
          </w:tcPr>
          <w:p w14:paraId="47C168EE" w14:textId="77777777" w:rsidR="002F069F" w:rsidRPr="00117D18" w:rsidRDefault="002F069F" w:rsidP="006B01F4">
            <w:pPr>
              <w:pStyle w:val="BodyText"/>
              <w:spacing w:before="480" w:after="0"/>
              <w:rPr>
                <w:rFonts w:ascii="Baguet Script" w:hAnsi="Baguet Script"/>
                <w:sz w:val="36"/>
                <w:szCs w:val="36"/>
              </w:rPr>
            </w:pPr>
          </w:p>
        </w:tc>
        <w:tc>
          <w:tcPr>
            <w:tcW w:w="1620" w:type="dxa"/>
            <w:gridSpan w:val="3"/>
            <w:vAlign w:val="bottom"/>
          </w:tcPr>
          <w:p w14:paraId="61E33D03" w14:textId="3DE7E2DC" w:rsidR="002F069F" w:rsidRDefault="004B58F3" w:rsidP="006B01F4">
            <w:pPr>
              <w:pStyle w:val="BodyText"/>
              <w:spacing w:before="480" w:after="0"/>
            </w:pPr>
            <w:r>
              <w:t>b</w:t>
            </w:r>
            <w:r w:rsidR="002F069F">
              <w:t>ecause we</w:t>
            </w:r>
          </w:p>
        </w:tc>
        <w:tc>
          <w:tcPr>
            <w:tcW w:w="3774" w:type="dxa"/>
            <w:gridSpan w:val="2"/>
            <w:tcBorders>
              <w:bottom w:val="single" w:sz="4" w:space="0" w:color="auto"/>
            </w:tcBorders>
            <w:vAlign w:val="bottom"/>
          </w:tcPr>
          <w:p w14:paraId="65A89206" w14:textId="77777777" w:rsidR="002F069F" w:rsidRPr="00117D18" w:rsidRDefault="002F069F" w:rsidP="006B01F4">
            <w:pPr>
              <w:pStyle w:val="BodyText"/>
              <w:spacing w:before="480" w:after="0"/>
              <w:rPr>
                <w:rFonts w:ascii="Baguet Script" w:hAnsi="Baguet Script"/>
                <w:sz w:val="36"/>
                <w:szCs w:val="36"/>
              </w:rPr>
            </w:pPr>
          </w:p>
        </w:tc>
      </w:tr>
      <w:tr w:rsidR="002F069F" w14:paraId="1E8CF54A" w14:textId="77777777" w:rsidTr="006B01F4">
        <w:tc>
          <w:tcPr>
            <w:tcW w:w="9354" w:type="dxa"/>
            <w:gridSpan w:val="17"/>
            <w:tcBorders>
              <w:bottom w:val="single" w:sz="4" w:space="0" w:color="auto"/>
            </w:tcBorders>
            <w:vAlign w:val="bottom"/>
          </w:tcPr>
          <w:p w14:paraId="31E0F7BE" w14:textId="77777777" w:rsidR="002F069F" w:rsidRPr="00117D18" w:rsidRDefault="002F069F" w:rsidP="006B01F4">
            <w:pPr>
              <w:pStyle w:val="BodyText"/>
              <w:spacing w:before="480" w:after="0"/>
              <w:rPr>
                <w:rFonts w:ascii="Baguet Script" w:hAnsi="Baguet Script"/>
                <w:sz w:val="36"/>
                <w:szCs w:val="36"/>
              </w:rPr>
            </w:pPr>
          </w:p>
        </w:tc>
      </w:tr>
      <w:tr w:rsidR="002F069F" w14:paraId="6017C02A" w14:textId="77777777" w:rsidTr="006B01F4">
        <w:tc>
          <w:tcPr>
            <w:tcW w:w="9354" w:type="dxa"/>
            <w:gridSpan w:val="17"/>
            <w:tcBorders>
              <w:top w:val="single" w:sz="4" w:space="0" w:color="auto"/>
              <w:bottom w:val="single" w:sz="4" w:space="0" w:color="auto"/>
            </w:tcBorders>
            <w:vAlign w:val="bottom"/>
          </w:tcPr>
          <w:p w14:paraId="02505D4B" w14:textId="77777777" w:rsidR="002F069F" w:rsidRPr="00117D18" w:rsidRDefault="002F069F" w:rsidP="006B01F4">
            <w:pPr>
              <w:pStyle w:val="BodyText"/>
              <w:spacing w:before="480" w:after="0"/>
              <w:rPr>
                <w:rFonts w:ascii="Baguet Script" w:hAnsi="Baguet Script"/>
                <w:sz w:val="36"/>
                <w:szCs w:val="36"/>
              </w:rPr>
            </w:pPr>
          </w:p>
        </w:tc>
      </w:tr>
      <w:tr w:rsidR="002F069F" w14:paraId="06419DBB" w14:textId="77777777" w:rsidTr="006B01F4">
        <w:tc>
          <w:tcPr>
            <w:tcW w:w="9354" w:type="dxa"/>
            <w:gridSpan w:val="17"/>
            <w:vAlign w:val="bottom"/>
          </w:tcPr>
          <w:p w14:paraId="0A33F4C3" w14:textId="77777777" w:rsidR="002F069F" w:rsidRDefault="002F069F" w:rsidP="006B01F4">
            <w:pPr>
              <w:pStyle w:val="BodyText"/>
              <w:spacing w:before="480" w:after="0"/>
            </w:pPr>
            <w:r w:rsidRPr="00AC1BFF">
              <w:lastRenderedPageBreak/>
              <w:t>The following are examples of the applicant’s honesty, integrity, and community</w:t>
            </w:r>
          </w:p>
        </w:tc>
      </w:tr>
      <w:tr w:rsidR="002F069F" w14:paraId="3B53697A" w14:textId="77777777" w:rsidTr="006B01F4">
        <w:tc>
          <w:tcPr>
            <w:tcW w:w="1620" w:type="dxa"/>
            <w:gridSpan w:val="5"/>
            <w:vAlign w:val="bottom"/>
          </w:tcPr>
          <w:p w14:paraId="1E4CCDF3" w14:textId="77777777" w:rsidR="002F069F" w:rsidRDefault="002F069F" w:rsidP="006B01F4">
            <w:pPr>
              <w:pStyle w:val="BodyText"/>
              <w:spacing w:before="480" w:after="0"/>
            </w:pPr>
            <w:r w:rsidRPr="00AC1BFF">
              <w:t>engagement:</w:t>
            </w:r>
          </w:p>
        </w:tc>
        <w:tc>
          <w:tcPr>
            <w:tcW w:w="7734" w:type="dxa"/>
            <w:gridSpan w:val="12"/>
            <w:tcBorders>
              <w:bottom w:val="single" w:sz="4" w:space="0" w:color="auto"/>
            </w:tcBorders>
            <w:vAlign w:val="bottom"/>
          </w:tcPr>
          <w:p w14:paraId="0385B3E7" w14:textId="77777777" w:rsidR="002F069F" w:rsidRPr="00117D18" w:rsidRDefault="002F069F" w:rsidP="006B01F4">
            <w:pPr>
              <w:pStyle w:val="BodyText"/>
              <w:spacing w:before="480" w:after="0"/>
              <w:rPr>
                <w:rFonts w:ascii="Baguet Script" w:hAnsi="Baguet Script"/>
                <w:sz w:val="36"/>
                <w:szCs w:val="36"/>
              </w:rPr>
            </w:pPr>
          </w:p>
        </w:tc>
      </w:tr>
      <w:tr w:rsidR="002F069F" w14:paraId="1598D440" w14:textId="77777777" w:rsidTr="006B01F4">
        <w:tc>
          <w:tcPr>
            <w:tcW w:w="9354" w:type="dxa"/>
            <w:gridSpan w:val="17"/>
            <w:tcBorders>
              <w:bottom w:val="single" w:sz="4" w:space="0" w:color="auto"/>
            </w:tcBorders>
            <w:vAlign w:val="bottom"/>
          </w:tcPr>
          <w:p w14:paraId="0A024EE1" w14:textId="77777777" w:rsidR="002F069F" w:rsidRPr="00117D18" w:rsidRDefault="002F069F" w:rsidP="006B01F4">
            <w:pPr>
              <w:pStyle w:val="BodyText"/>
              <w:spacing w:before="480" w:after="0"/>
              <w:rPr>
                <w:rFonts w:ascii="Baguet Script" w:hAnsi="Baguet Script"/>
                <w:sz w:val="36"/>
                <w:szCs w:val="36"/>
              </w:rPr>
            </w:pPr>
          </w:p>
        </w:tc>
      </w:tr>
      <w:tr w:rsidR="002F069F" w14:paraId="364FEC49" w14:textId="77777777" w:rsidTr="006B01F4">
        <w:tc>
          <w:tcPr>
            <w:tcW w:w="9354" w:type="dxa"/>
            <w:gridSpan w:val="17"/>
            <w:tcBorders>
              <w:top w:val="single" w:sz="4" w:space="0" w:color="auto"/>
              <w:bottom w:val="single" w:sz="4" w:space="0" w:color="auto"/>
            </w:tcBorders>
            <w:vAlign w:val="bottom"/>
          </w:tcPr>
          <w:p w14:paraId="23134BCE" w14:textId="77777777" w:rsidR="002F069F" w:rsidRPr="00117D18" w:rsidRDefault="002F069F" w:rsidP="006B01F4">
            <w:pPr>
              <w:pStyle w:val="BodyText"/>
              <w:spacing w:before="480" w:after="0"/>
              <w:rPr>
                <w:rFonts w:ascii="Baguet Script" w:hAnsi="Baguet Script"/>
                <w:sz w:val="36"/>
                <w:szCs w:val="36"/>
              </w:rPr>
            </w:pPr>
          </w:p>
        </w:tc>
      </w:tr>
      <w:tr w:rsidR="002F069F" w14:paraId="35BCDD53" w14:textId="77777777" w:rsidTr="006B01F4">
        <w:tc>
          <w:tcPr>
            <w:tcW w:w="9354" w:type="dxa"/>
            <w:gridSpan w:val="17"/>
            <w:tcBorders>
              <w:top w:val="single" w:sz="4" w:space="0" w:color="auto"/>
              <w:bottom w:val="single" w:sz="4" w:space="0" w:color="auto"/>
            </w:tcBorders>
            <w:vAlign w:val="bottom"/>
          </w:tcPr>
          <w:p w14:paraId="33288D2E" w14:textId="77777777" w:rsidR="002F069F" w:rsidRPr="00117D18" w:rsidRDefault="002F069F" w:rsidP="006B01F4">
            <w:pPr>
              <w:pStyle w:val="BodyText"/>
              <w:spacing w:before="480" w:after="0"/>
              <w:rPr>
                <w:rFonts w:ascii="Baguet Script" w:hAnsi="Baguet Script"/>
                <w:sz w:val="36"/>
                <w:szCs w:val="36"/>
              </w:rPr>
            </w:pPr>
          </w:p>
        </w:tc>
      </w:tr>
      <w:tr w:rsidR="002F069F" w14:paraId="38E43DD9" w14:textId="77777777" w:rsidTr="006B01F4">
        <w:tc>
          <w:tcPr>
            <w:tcW w:w="9354" w:type="dxa"/>
            <w:gridSpan w:val="17"/>
            <w:tcBorders>
              <w:top w:val="single" w:sz="4" w:space="0" w:color="auto"/>
              <w:bottom w:val="single" w:sz="4" w:space="0" w:color="auto"/>
            </w:tcBorders>
            <w:vAlign w:val="bottom"/>
          </w:tcPr>
          <w:p w14:paraId="29839B29" w14:textId="77777777" w:rsidR="002F069F" w:rsidRPr="00117D18" w:rsidRDefault="002F069F" w:rsidP="006B01F4">
            <w:pPr>
              <w:pStyle w:val="BodyText"/>
              <w:spacing w:before="480" w:after="0"/>
              <w:rPr>
                <w:rFonts w:ascii="Baguet Script" w:hAnsi="Baguet Script"/>
                <w:sz w:val="36"/>
                <w:szCs w:val="36"/>
              </w:rPr>
            </w:pPr>
          </w:p>
        </w:tc>
      </w:tr>
      <w:tr w:rsidR="002F069F" w14:paraId="264C0EF5" w14:textId="77777777" w:rsidTr="006B01F4">
        <w:tc>
          <w:tcPr>
            <w:tcW w:w="3116" w:type="dxa"/>
            <w:gridSpan w:val="11"/>
            <w:tcBorders>
              <w:top w:val="single" w:sz="4" w:space="0" w:color="auto"/>
            </w:tcBorders>
            <w:vAlign w:val="bottom"/>
          </w:tcPr>
          <w:p w14:paraId="27259263" w14:textId="77777777" w:rsidR="002F069F" w:rsidRDefault="002F069F" w:rsidP="006B01F4">
            <w:pPr>
              <w:pStyle w:val="BodyText"/>
              <w:spacing w:before="480" w:after="0"/>
            </w:pPr>
            <w:r>
              <w:t>I can say with certainty that</w:t>
            </w:r>
          </w:p>
        </w:tc>
        <w:tc>
          <w:tcPr>
            <w:tcW w:w="3117" w:type="dxa"/>
            <w:gridSpan w:val="5"/>
            <w:tcBorders>
              <w:top w:val="single" w:sz="4" w:space="0" w:color="auto"/>
              <w:bottom w:val="single" w:sz="4" w:space="0" w:color="auto"/>
            </w:tcBorders>
            <w:vAlign w:val="bottom"/>
          </w:tcPr>
          <w:p w14:paraId="676DB0A9" w14:textId="77777777" w:rsidR="002F069F" w:rsidRPr="00117D18" w:rsidRDefault="002F069F" w:rsidP="006B01F4">
            <w:pPr>
              <w:pStyle w:val="BodyText"/>
              <w:spacing w:before="480" w:after="0"/>
              <w:rPr>
                <w:rFonts w:ascii="Baguet Script" w:hAnsi="Baguet Script"/>
                <w:sz w:val="36"/>
                <w:szCs w:val="36"/>
              </w:rPr>
            </w:pPr>
          </w:p>
        </w:tc>
        <w:tc>
          <w:tcPr>
            <w:tcW w:w="3121" w:type="dxa"/>
            <w:tcBorders>
              <w:top w:val="single" w:sz="4" w:space="0" w:color="auto"/>
            </w:tcBorders>
            <w:vAlign w:val="bottom"/>
          </w:tcPr>
          <w:p w14:paraId="761F3548" w14:textId="48BAA13A" w:rsidR="002F069F" w:rsidRDefault="00937CDB" w:rsidP="006B01F4">
            <w:pPr>
              <w:pStyle w:val="BodyText"/>
              <w:spacing w:before="480" w:after="0"/>
            </w:pPr>
            <w:r>
              <w:t>h</w:t>
            </w:r>
            <w:r w:rsidR="002F069F">
              <w:t>as good moral character</w:t>
            </w:r>
          </w:p>
        </w:tc>
      </w:tr>
      <w:tr w:rsidR="002F069F" w14:paraId="7EC71EBA" w14:textId="77777777" w:rsidTr="006B01F4">
        <w:tc>
          <w:tcPr>
            <w:tcW w:w="9354" w:type="dxa"/>
            <w:gridSpan w:val="17"/>
            <w:vAlign w:val="bottom"/>
          </w:tcPr>
          <w:p w14:paraId="4EE693F6" w14:textId="77777777" w:rsidR="002F069F" w:rsidRDefault="002F069F" w:rsidP="006B01F4">
            <w:pPr>
              <w:pStyle w:val="BodyText"/>
              <w:spacing w:before="480" w:after="0"/>
            </w:pPr>
            <w:r>
              <w:t>And is completely supportive of the United States and the United States Constitution.</w:t>
            </w:r>
          </w:p>
        </w:tc>
      </w:tr>
      <w:tr w:rsidR="002F069F" w:rsidRPr="00117D18" w14:paraId="33D79871" w14:textId="77777777" w:rsidTr="006B01F4">
        <w:tc>
          <w:tcPr>
            <w:tcW w:w="4950" w:type="dxa"/>
            <w:gridSpan w:val="13"/>
            <w:tcBorders>
              <w:bottom w:val="single" w:sz="4" w:space="0" w:color="auto"/>
            </w:tcBorders>
            <w:vAlign w:val="bottom"/>
          </w:tcPr>
          <w:p w14:paraId="37F2C805" w14:textId="77777777" w:rsidR="002F069F" w:rsidRPr="00791D7D" w:rsidRDefault="002F069F" w:rsidP="00791D7D">
            <w:pPr>
              <w:pStyle w:val="BodyText"/>
              <w:spacing w:before="960" w:after="0"/>
              <w:rPr>
                <w:rFonts w:ascii="Vivaldi" w:hAnsi="Vivaldi"/>
                <w:b/>
                <w:bCs/>
                <w:sz w:val="56"/>
                <w:szCs w:val="56"/>
              </w:rPr>
            </w:pPr>
          </w:p>
        </w:tc>
        <w:tc>
          <w:tcPr>
            <w:tcW w:w="270" w:type="dxa"/>
            <w:vAlign w:val="bottom"/>
          </w:tcPr>
          <w:p w14:paraId="77F04ACB" w14:textId="77777777" w:rsidR="002F069F" w:rsidRPr="00117D18" w:rsidRDefault="002F069F" w:rsidP="006B01F4">
            <w:pPr>
              <w:pStyle w:val="BodyText"/>
              <w:spacing w:before="1560" w:after="0"/>
              <w:rPr>
                <w:rFonts w:ascii="Baguet Script" w:hAnsi="Baguet Script"/>
                <w:sz w:val="36"/>
                <w:szCs w:val="36"/>
              </w:rPr>
            </w:pPr>
          </w:p>
        </w:tc>
        <w:tc>
          <w:tcPr>
            <w:tcW w:w="4134" w:type="dxa"/>
            <w:gridSpan w:val="3"/>
            <w:tcBorders>
              <w:bottom w:val="single" w:sz="4" w:space="0" w:color="auto"/>
            </w:tcBorders>
            <w:vAlign w:val="bottom"/>
          </w:tcPr>
          <w:p w14:paraId="58724BED" w14:textId="77777777" w:rsidR="002F069F" w:rsidRPr="00117D18" w:rsidRDefault="002F069F" w:rsidP="006B01F4">
            <w:pPr>
              <w:pStyle w:val="BodyText"/>
              <w:spacing w:before="1560" w:after="0"/>
              <w:rPr>
                <w:rFonts w:ascii="Baguet Script" w:hAnsi="Baguet Script"/>
                <w:sz w:val="36"/>
                <w:szCs w:val="36"/>
              </w:rPr>
            </w:pPr>
          </w:p>
        </w:tc>
      </w:tr>
      <w:tr w:rsidR="002F069F" w14:paraId="3BD0645E" w14:textId="77777777" w:rsidTr="006B01F4">
        <w:tc>
          <w:tcPr>
            <w:tcW w:w="4950" w:type="dxa"/>
            <w:gridSpan w:val="13"/>
            <w:vAlign w:val="bottom"/>
          </w:tcPr>
          <w:p w14:paraId="70FFFC9E" w14:textId="77777777" w:rsidR="002F069F" w:rsidRDefault="002F069F" w:rsidP="006B01F4">
            <w:pPr>
              <w:pStyle w:val="BodyText"/>
              <w:spacing w:after="0"/>
            </w:pPr>
            <w:r>
              <w:t>Signature</w:t>
            </w:r>
          </w:p>
        </w:tc>
        <w:tc>
          <w:tcPr>
            <w:tcW w:w="270" w:type="dxa"/>
            <w:vAlign w:val="bottom"/>
          </w:tcPr>
          <w:p w14:paraId="278B23E0" w14:textId="77777777" w:rsidR="002F069F" w:rsidRDefault="002F069F" w:rsidP="006B01F4">
            <w:pPr>
              <w:pStyle w:val="BodyText"/>
              <w:spacing w:after="0"/>
            </w:pPr>
          </w:p>
        </w:tc>
        <w:tc>
          <w:tcPr>
            <w:tcW w:w="4134" w:type="dxa"/>
            <w:gridSpan w:val="3"/>
            <w:tcBorders>
              <w:top w:val="single" w:sz="4" w:space="0" w:color="auto"/>
            </w:tcBorders>
            <w:vAlign w:val="bottom"/>
          </w:tcPr>
          <w:p w14:paraId="1FEC0033" w14:textId="77777777" w:rsidR="002F069F" w:rsidRDefault="002F069F" w:rsidP="006B01F4">
            <w:pPr>
              <w:pStyle w:val="BodyText"/>
              <w:spacing w:after="0"/>
            </w:pPr>
            <w:r>
              <w:t>Date</w:t>
            </w:r>
          </w:p>
        </w:tc>
      </w:tr>
    </w:tbl>
    <w:p w14:paraId="4295760F" w14:textId="77777777" w:rsidR="00CC1708" w:rsidRDefault="00CC1708" w:rsidP="002D2B30">
      <w:pPr>
        <w:pStyle w:val="BodyText"/>
        <w:tabs>
          <w:tab w:val="center" w:pos="5850"/>
          <w:tab w:val="right" w:leader="underscore" w:pos="9360"/>
        </w:tabs>
        <w:spacing w:line="480" w:lineRule="auto"/>
      </w:pPr>
    </w:p>
    <w:sectPr w:rsidR="00CC1708" w:rsidSect="003C22ED">
      <w:headerReference w:type="even" r:id="rId23"/>
      <w:headerReference w:type="default" r:id="rId24"/>
      <w:footerReference w:type="even" r:id="rId25"/>
      <w:footerReference w:type="default" r:id="rId26"/>
      <w:headerReference w:type="first" r:id="rId27"/>
      <w:footerReference w:type="first" r:id="rId2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59D41" w14:textId="77777777" w:rsidR="00E22047" w:rsidRDefault="00E22047" w:rsidP="00A14E36">
      <w:pPr>
        <w:spacing w:after="0"/>
      </w:pPr>
      <w:r>
        <w:separator/>
      </w:r>
    </w:p>
  </w:endnote>
  <w:endnote w:type="continuationSeparator" w:id="0">
    <w:p w14:paraId="02DE0733" w14:textId="77777777" w:rsidR="00E22047" w:rsidRDefault="00E22047" w:rsidP="00A14E3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aguet Script">
    <w:charset w:val="00"/>
    <w:family w:val="auto"/>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Vivaldi">
    <w:panose1 w:val="0302060205050609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2240" w:type="dxa"/>
      <w:jc w:val="center"/>
      <w:tblBorders>
        <w:top w:val="none" w:sz="0" w:space="0" w:color="auto"/>
        <w:left w:val="none" w:sz="0" w:space="0" w:color="auto"/>
        <w:bottom w:val="none" w:sz="0" w:space="0" w:color="auto"/>
        <w:right w:val="none" w:sz="0" w:space="0" w:color="auto"/>
        <w:insideH w:val="single" w:sz="12" w:space="0" w:color="FFFFFF" w:themeColor="background1"/>
        <w:insideV w:val="single" w:sz="12" w:space="0" w:color="FFFFFF" w:themeColor="background1"/>
      </w:tblBorders>
      <w:shd w:val="clear" w:color="auto" w:fill="143A55"/>
      <w:tblLook w:val="04A0" w:firstRow="1" w:lastRow="0" w:firstColumn="1" w:lastColumn="0" w:noHBand="0" w:noVBand="1"/>
    </w:tblPr>
    <w:tblGrid>
      <w:gridCol w:w="1620"/>
      <w:gridCol w:w="10620"/>
    </w:tblGrid>
    <w:tr w:rsidR="00B86B18" w:rsidRPr="00917024" w14:paraId="0BFF6016" w14:textId="77777777" w:rsidTr="00EE1649">
      <w:trPr>
        <w:jc w:val="center"/>
      </w:trPr>
      <w:tc>
        <w:tcPr>
          <w:tcW w:w="1620" w:type="dxa"/>
          <w:shd w:val="clear" w:color="auto" w:fill="143A55"/>
        </w:tcPr>
        <w:p w14:paraId="020047F4" w14:textId="77777777" w:rsidR="00B86B18" w:rsidRPr="00917024" w:rsidRDefault="00B86B18" w:rsidP="00F95B6B">
          <w:pPr>
            <w:pStyle w:val="Footer"/>
            <w:jc w:val="right"/>
            <w:rPr>
              <w:caps w:val="0"/>
              <w:color w:val="FFFFFF" w:themeColor="background1"/>
              <w:szCs w:val="20"/>
            </w:rPr>
          </w:pPr>
          <w:r w:rsidRPr="00917024">
            <w:rPr>
              <w:caps w:val="0"/>
              <w:color w:val="FFFFFF" w:themeColor="background1"/>
              <w:szCs w:val="20"/>
            </w:rPr>
            <w:fldChar w:fldCharType="begin"/>
          </w:r>
          <w:r w:rsidRPr="00917024">
            <w:rPr>
              <w:color w:val="FFFFFF" w:themeColor="background1"/>
              <w:szCs w:val="20"/>
            </w:rPr>
            <w:instrText xml:space="preserve"> PAGE   \* MERGEFORMAT </w:instrText>
          </w:r>
          <w:r w:rsidRPr="00917024">
            <w:rPr>
              <w:caps w:val="0"/>
              <w:color w:val="FFFFFF" w:themeColor="background1"/>
              <w:szCs w:val="20"/>
            </w:rPr>
            <w:fldChar w:fldCharType="separate"/>
          </w:r>
          <w:r>
            <w:rPr>
              <w:color w:val="FFFFFF" w:themeColor="background1"/>
              <w:szCs w:val="20"/>
            </w:rPr>
            <w:t>2</w:t>
          </w:r>
          <w:r w:rsidRPr="00917024">
            <w:rPr>
              <w:caps w:val="0"/>
              <w:noProof/>
              <w:color w:val="FFFFFF" w:themeColor="background1"/>
              <w:szCs w:val="20"/>
            </w:rPr>
            <w:fldChar w:fldCharType="end"/>
          </w:r>
        </w:p>
      </w:tc>
      <w:tc>
        <w:tcPr>
          <w:tcW w:w="10620" w:type="dxa"/>
          <w:shd w:val="clear" w:color="auto" w:fill="143A55"/>
        </w:tcPr>
        <w:p w14:paraId="5FD51123" w14:textId="62EFA559" w:rsidR="00B86B18" w:rsidRPr="00CE0835" w:rsidRDefault="00000000" w:rsidP="00CE0835">
          <w:pPr>
            <w:pStyle w:val="Footer"/>
          </w:pPr>
          <w:sdt>
            <w:sdtPr>
              <w:alias w:val="Subject"/>
              <w:tag w:val=""/>
              <w:id w:val="-1415310299"/>
              <w:lock w:val="sdtLocked"/>
              <w:placeholder>
                <w:docPart w:val="7D99B9ABBD8A48DD965D133D06E79193"/>
              </w:placeholder>
              <w:dataBinding w:prefixMappings="xmlns:ns0='http://purl.org/dc/elements/1.1/' xmlns:ns1='http://schemas.openxmlformats.org/package/2006/metadata/core-properties' " w:xpath="/ns1:coreProperties[1]/ns0:subject[1]" w:storeItemID="{6C3C8BC8-F283-45AE-878A-BAB7291924A1}"/>
              <w:text/>
            </w:sdtPr>
            <w:sdtContent>
              <w:r w:rsidR="001439F3">
                <w:t>Practice Alert and Letter Template for Naturalization Applications</w:t>
              </w:r>
            </w:sdtContent>
          </w:sdt>
          <w:r w:rsidR="00B86B18" w:rsidRPr="00CE0835">
            <w:t xml:space="preserve"> |</w:t>
          </w:r>
          <w:r w:rsidR="00F637D7" w:rsidRPr="00CE0835">
            <w:t xml:space="preserve"> </w:t>
          </w:r>
          <w:sdt>
            <w:sdtPr>
              <w:alias w:val="Publish Date"/>
              <w:tag w:val=""/>
              <w:id w:val="507189687"/>
              <w:lock w:val="sdtLocked"/>
              <w:placeholder>
                <w:docPart w:val="C8331BC7E4D04D808F61C324E094153A"/>
              </w:placeholder>
              <w:dataBinding w:prefixMappings="xmlns:ns0='http://schemas.microsoft.com/office/2006/coverPageProps' " w:xpath="/ns0:CoverPageProperties[1]/ns0:PublishDate[1]" w:storeItemID="{55AF091B-3C7A-41E3-B477-F2FDAA23CFDA}"/>
              <w:date w:fullDate="2026-10-02T00:00:00Z">
                <w:dateFormat w:val="MMMM YYYY"/>
                <w:lid w:val="en-US"/>
                <w:storeMappedDataAs w:val="dateTime"/>
                <w:calendar w:val="gregorian"/>
              </w:date>
            </w:sdtPr>
            <w:sdtContent>
              <w:r w:rsidR="002E1C97">
                <w:t>October 2026</w:t>
              </w:r>
            </w:sdtContent>
          </w:sdt>
        </w:p>
      </w:tc>
    </w:tr>
  </w:tbl>
  <w:p w14:paraId="5F15D37A" w14:textId="77777777" w:rsidR="00544326" w:rsidRDefault="005443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2240" w:type="dxa"/>
      <w:jc w:val="center"/>
      <w:tblBorders>
        <w:top w:val="none" w:sz="0" w:space="0" w:color="auto"/>
        <w:left w:val="none" w:sz="0" w:space="0" w:color="auto"/>
        <w:bottom w:val="none" w:sz="0" w:space="0" w:color="auto"/>
        <w:right w:val="none" w:sz="0" w:space="0" w:color="auto"/>
        <w:insideH w:val="single" w:sz="12" w:space="0" w:color="FFFFFF" w:themeColor="background1"/>
        <w:insideV w:val="single" w:sz="12" w:space="0" w:color="FFFFFF" w:themeColor="background1"/>
      </w:tblBorders>
      <w:shd w:val="clear" w:color="auto" w:fill="BFBFBF" w:themeFill="background1" w:themeFillShade="BF"/>
      <w:tblLook w:val="04A0" w:firstRow="1" w:lastRow="0" w:firstColumn="1" w:lastColumn="0" w:noHBand="0" w:noVBand="1"/>
    </w:tblPr>
    <w:tblGrid>
      <w:gridCol w:w="10980"/>
      <w:gridCol w:w="1260"/>
    </w:tblGrid>
    <w:tr w:rsidR="00B86B18" w:rsidRPr="00917024" w14:paraId="54926CA0" w14:textId="77777777" w:rsidTr="00EE1649">
      <w:trPr>
        <w:jc w:val="center"/>
      </w:trPr>
      <w:tc>
        <w:tcPr>
          <w:tcW w:w="10980" w:type="dxa"/>
          <w:shd w:val="clear" w:color="auto" w:fill="033549" w:themeFill="text2"/>
        </w:tcPr>
        <w:p w14:paraId="4A826B96" w14:textId="1EA72CB6" w:rsidR="00B86B18" w:rsidRPr="0007566C" w:rsidRDefault="00000000" w:rsidP="0007566C">
          <w:pPr>
            <w:pStyle w:val="Footer"/>
            <w:jc w:val="right"/>
          </w:pPr>
          <w:sdt>
            <w:sdtPr>
              <w:alias w:val="Subject"/>
              <w:tag w:val=""/>
              <w:id w:val="1539857374"/>
              <w:lock w:val="sdtLocked"/>
              <w:placeholder>
                <w:docPart w:val="31D321AF202B4932A2CDF86D076BED52"/>
              </w:placeholder>
              <w:dataBinding w:prefixMappings="xmlns:ns0='http://purl.org/dc/elements/1.1/' xmlns:ns1='http://schemas.openxmlformats.org/package/2006/metadata/core-properties' " w:xpath="/ns1:coreProperties[1]/ns0:subject[1]" w:storeItemID="{6C3C8BC8-F283-45AE-878A-BAB7291924A1}"/>
              <w:text/>
            </w:sdtPr>
            <w:sdtContent>
              <w:r w:rsidR="001439F3">
                <w:t>Practice Alert and Letter Template for Naturalization Applications</w:t>
              </w:r>
            </w:sdtContent>
          </w:sdt>
          <w:r w:rsidR="00B86B18" w:rsidRPr="0007566C">
            <w:t xml:space="preserve"> |</w:t>
          </w:r>
          <w:r w:rsidR="00E104F9" w:rsidRPr="0007566C">
            <w:t xml:space="preserve"> </w:t>
          </w:r>
          <w:sdt>
            <w:sdtPr>
              <w:alias w:val="Publish Date"/>
              <w:tag w:val=""/>
              <w:id w:val="195128449"/>
              <w:lock w:val="sdtLocked"/>
              <w:placeholder>
                <w:docPart w:val="96FB60E9B162400CAC735AF7229EE255"/>
              </w:placeholder>
              <w:dataBinding w:prefixMappings="xmlns:ns0='http://schemas.microsoft.com/office/2006/coverPageProps' " w:xpath="/ns0:CoverPageProperties[1]/ns0:PublishDate[1]" w:storeItemID="{55AF091B-3C7A-41E3-B477-F2FDAA23CFDA}"/>
              <w:date w:fullDate="2026-10-02T00:00:00Z">
                <w:dateFormat w:val="MMMM YYYY"/>
                <w:lid w:val="en-US"/>
                <w:storeMappedDataAs w:val="dateTime"/>
                <w:calendar w:val="gregorian"/>
              </w:date>
            </w:sdtPr>
            <w:sdtContent>
              <w:r w:rsidR="002E1C97">
                <w:t>October 2026</w:t>
              </w:r>
            </w:sdtContent>
          </w:sdt>
        </w:p>
      </w:tc>
      <w:tc>
        <w:tcPr>
          <w:tcW w:w="1260" w:type="dxa"/>
          <w:shd w:val="clear" w:color="auto" w:fill="033549" w:themeFill="text2"/>
        </w:tcPr>
        <w:p w14:paraId="08663881" w14:textId="77777777" w:rsidR="00B86B18" w:rsidRPr="00917024" w:rsidRDefault="00B86B18" w:rsidP="00917524">
          <w:pPr>
            <w:pStyle w:val="Footer"/>
            <w:rPr>
              <w:caps w:val="0"/>
              <w:color w:val="9CBB2C"/>
              <w:szCs w:val="20"/>
            </w:rPr>
          </w:pPr>
          <w:r w:rsidRPr="00917524">
            <w:rPr>
              <w:caps w:val="0"/>
              <w:color w:val="FFFFFF" w:themeColor="background1"/>
              <w:szCs w:val="20"/>
            </w:rPr>
            <w:fldChar w:fldCharType="begin"/>
          </w:r>
          <w:r w:rsidRPr="00917524">
            <w:rPr>
              <w:color w:val="FFFFFF" w:themeColor="background1"/>
              <w:szCs w:val="20"/>
            </w:rPr>
            <w:instrText xml:space="preserve"> PAGE   \* MERGEFORMAT </w:instrText>
          </w:r>
          <w:r w:rsidRPr="00917524">
            <w:rPr>
              <w:caps w:val="0"/>
              <w:color w:val="FFFFFF" w:themeColor="background1"/>
              <w:szCs w:val="20"/>
            </w:rPr>
            <w:fldChar w:fldCharType="separate"/>
          </w:r>
          <w:r w:rsidRPr="00917524">
            <w:rPr>
              <w:noProof/>
              <w:color w:val="FFFFFF" w:themeColor="background1"/>
              <w:szCs w:val="20"/>
            </w:rPr>
            <w:t>1</w:t>
          </w:r>
          <w:r w:rsidRPr="00917524">
            <w:rPr>
              <w:caps w:val="0"/>
              <w:noProof/>
              <w:color w:val="FFFFFF" w:themeColor="background1"/>
              <w:szCs w:val="20"/>
            </w:rPr>
            <w:fldChar w:fldCharType="end"/>
          </w:r>
        </w:p>
      </w:tc>
    </w:tr>
  </w:tbl>
  <w:p w14:paraId="105E2612" w14:textId="77777777" w:rsidR="00917524" w:rsidRDefault="009175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2240" w:type="dxa"/>
      <w:jc w:val="center"/>
      <w:tblBorders>
        <w:top w:val="single" w:sz="8" w:space="0" w:color="033549" w:themeColor="text2"/>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800"/>
      <w:gridCol w:w="450"/>
      <w:gridCol w:w="990"/>
    </w:tblGrid>
    <w:tr w:rsidR="003D4948" w:rsidRPr="007500D7" w14:paraId="45714A30" w14:textId="77777777" w:rsidTr="00EE1649">
      <w:trPr>
        <w:jc w:val="center"/>
      </w:trPr>
      <w:tc>
        <w:tcPr>
          <w:tcW w:w="10800" w:type="dxa"/>
        </w:tcPr>
        <w:p w14:paraId="1B43E648" w14:textId="2DD5EC00" w:rsidR="003D4948" w:rsidRPr="00747BEA" w:rsidRDefault="00747BEA" w:rsidP="008946BA">
          <w:pPr>
            <w:pStyle w:val="Footer"/>
            <w:jc w:val="right"/>
            <w:rPr>
              <w:color w:val="auto"/>
            </w:rPr>
          </w:pPr>
          <w:r w:rsidRPr="00747BEA">
            <w:rPr>
              <w:color w:val="auto"/>
            </w:rPr>
            <w:t>Copyright © 202</w:t>
          </w:r>
          <w:r w:rsidR="00797EFA">
            <w:rPr>
              <w:color w:val="auto"/>
            </w:rPr>
            <w:t>6</w:t>
          </w:r>
          <w:r w:rsidRPr="00747BEA">
            <w:rPr>
              <w:color w:val="auto"/>
            </w:rPr>
            <w:t xml:space="preserve"> Immigrant Legal Resource Center </w:t>
          </w:r>
          <w:r w:rsidR="008E374E" w:rsidRPr="00747BEA">
            <w:rPr>
              <w:color w:val="auto"/>
            </w:rPr>
            <w:t>|</w:t>
          </w:r>
          <w:r w:rsidR="003D4948" w:rsidRPr="00747BEA">
            <w:rPr>
              <w:color w:val="auto"/>
            </w:rPr>
            <w:t xml:space="preserve"> </w:t>
          </w:r>
          <w:sdt>
            <w:sdtPr>
              <w:rPr>
                <w:rStyle w:val="FooterChar"/>
                <w:caps/>
                <w:color w:val="auto"/>
              </w:rPr>
              <w:alias w:val="Publish Date"/>
              <w:tag w:val=""/>
              <w:id w:val="-1030953491"/>
              <w:lock w:val="sdtLocked"/>
              <w:placeholder>
                <w:docPart w:val="BF6D586A8E63446CA30E20AC5AACA6D6"/>
              </w:placeholder>
              <w:dataBinding w:prefixMappings="xmlns:ns0='http://schemas.microsoft.com/office/2006/coverPageProps' " w:xpath="/ns0:CoverPageProperties[1]/ns0:PublishDate[1]" w:storeItemID="{55AF091B-3C7A-41E3-B477-F2FDAA23CFDA}"/>
              <w:date w:fullDate="2026-10-02T00:00:00Z">
                <w:dateFormat w:val="MMMM YYYY"/>
                <w:lid w:val="en-US"/>
                <w:storeMappedDataAs w:val="dateTime"/>
                <w:calendar w:val="gregorian"/>
              </w:date>
            </w:sdtPr>
            <w:sdtEndPr>
              <w:rPr>
                <w:rStyle w:val="DefaultParagraphFont"/>
              </w:rPr>
            </w:sdtEndPr>
            <w:sdtContent>
              <w:r w:rsidR="002E1C97">
                <w:rPr>
                  <w:rStyle w:val="FooterChar"/>
                  <w:caps/>
                  <w:color w:val="auto"/>
                </w:rPr>
                <w:t>October 2026</w:t>
              </w:r>
            </w:sdtContent>
          </w:sdt>
        </w:p>
      </w:tc>
      <w:tc>
        <w:tcPr>
          <w:tcW w:w="450" w:type="dxa"/>
        </w:tcPr>
        <w:p w14:paraId="16E619F2" w14:textId="77777777" w:rsidR="003D4948" w:rsidRPr="00747BEA" w:rsidRDefault="003D4948" w:rsidP="003D4948">
          <w:pPr>
            <w:pStyle w:val="Footer"/>
            <w:jc w:val="right"/>
            <w:rPr>
              <w:color w:val="auto"/>
              <w:szCs w:val="18"/>
            </w:rPr>
          </w:pPr>
          <w:r w:rsidRPr="00747BEA">
            <w:rPr>
              <w:color w:val="auto"/>
              <w:szCs w:val="18"/>
            </w:rPr>
            <w:fldChar w:fldCharType="begin"/>
          </w:r>
          <w:r w:rsidRPr="00747BEA">
            <w:rPr>
              <w:color w:val="auto"/>
              <w:szCs w:val="18"/>
            </w:rPr>
            <w:instrText xml:space="preserve"> PAGE   \* MERGEFORMAT </w:instrText>
          </w:r>
          <w:r w:rsidRPr="00747BEA">
            <w:rPr>
              <w:color w:val="auto"/>
              <w:szCs w:val="18"/>
            </w:rPr>
            <w:fldChar w:fldCharType="separate"/>
          </w:r>
          <w:r w:rsidRPr="00747BEA">
            <w:rPr>
              <w:noProof/>
              <w:color w:val="auto"/>
              <w:szCs w:val="18"/>
            </w:rPr>
            <w:t>1</w:t>
          </w:r>
          <w:r w:rsidRPr="00747BEA">
            <w:rPr>
              <w:noProof/>
              <w:color w:val="auto"/>
              <w:szCs w:val="18"/>
            </w:rPr>
            <w:fldChar w:fldCharType="end"/>
          </w:r>
        </w:p>
      </w:tc>
      <w:tc>
        <w:tcPr>
          <w:tcW w:w="990" w:type="dxa"/>
        </w:tcPr>
        <w:p w14:paraId="147E1ED3" w14:textId="77777777" w:rsidR="003D4948" w:rsidRPr="00747BEA" w:rsidRDefault="003D4948" w:rsidP="00544326">
          <w:pPr>
            <w:pStyle w:val="Footer"/>
            <w:rPr>
              <w:color w:val="auto"/>
              <w:szCs w:val="18"/>
            </w:rPr>
          </w:pPr>
        </w:p>
      </w:tc>
    </w:tr>
  </w:tbl>
  <w:p w14:paraId="2637DC7F" w14:textId="77777777" w:rsidR="00544326" w:rsidRDefault="0054432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5C2C4" w14:textId="77777777" w:rsidR="00403201" w:rsidRDefault="004032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3F77" w14:textId="77777777" w:rsidR="00403201" w:rsidRDefault="004032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6C6DD" w14:textId="77777777" w:rsidR="00403201" w:rsidRDefault="004032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7754A" w14:textId="77777777" w:rsidR="00E22047" w:rsidRDefault="00E22047" w:rsidP="00A14E36">
      <w:pPr>
        <w:spacing w:after="0"/>
      </w:pPr>
      <w:r>
        <w:separator/>
      </w:r>
    </w:p>
  </w:footnote>
  <w:footnote w:type="continuationSeparator" w:id="0">
    <w:p w14:paraId="528474C7" w14:textId="77777777" w:rsidR="00E22047" w:rsidRDefault="00E22047" w:rsidP="00A14E36">
      <w:pPr>
        <w:spacing w:after="0"/>
      </w:pPr>
      <w:r>
        <w:continuationSeparator/>
      </w:r>
    </w:p>
  </w:footnote>
  <w:footnote w:id="1">
    <w:p w14:paraId="4F19691A" w14:textId="55CB44C8" w:rsidR="0072188B" w:rsidRDefault="0072188B">
      <w:pPr>
        <w:pStyle w:val="FootnoteText"/>
      </w:pPr>
      <w:r>
        <w:rPr>
          <w:rStyle w:val="FootnoteReference"/>
        </w:rPr>
        <w:footnoteRef/>
      </w:r>
      <w:r>
        <w:t xml:space="preserve"> </w:t>
      </w:r>
      <w:r w:rsidR="00A40C68" w:rsidRPr="00A40C68">
        <w:t xml:space="preserve">USCIS Policy Manual, </w:t>
      </w:r>
      <w:hyperlink r:id="rId1" w:anchor="footnotelink-8" w:history="1">
        <w:r w:rsidR="00F13B45" w:rsidRPr="008E0987">
          <w:rPr>
            <w:rStyle w:val="Hyperlink"/>
          </w:rPr>
          <w:t>https://www.uscis.gov/policy-manual/volume-12-part-b-chapter-2#footnotelink-8</w:t>
        </w:r>
      </w:hyperlink>
      <w:r w:rsidR="00A40C68" w:rsidRPr="00A40C68">
        <w:t>.</w:t>
      </w:r>
    </w:p>
  </w:footnote>
  <w:footnote w:id="2">
    <w:p w14:paraId="2C6A7C00" w14:textId="207AE075" w:rsidR="00A40C68" w:rsidRDefault="00A40C68">
      <w:pPr>
        <w:pStyle w:val="FootnoteText"/>
      </w:pPr>
      <w:r>
        <w:rPr>
          <w:rStyle w:val="FootnoteReference"/>
        </w:rPr>
        <w:footnoteRef/>
      </w:r>
      <w:r>
        <w:t xml:space="preserve"> </w:t>
      </w:r>
      <w:r w:rsidRPr="00A40C68">
        <w:rPr>
          <w:i/>
          <w:iCs/>
        </w:rPr>
        <w:t>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2240" w:type="dxa"/>
      <w:jc w:val="center"/>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shd w:val="clear" w:color="auto" w:fill="BFBFBF" w:themeFill="background1" w:themeFillShade="BF"/>
      <w:tblCellMar>
        <w:left w:w="216" w:type="dxa"/>
        <w:right w:w="216" w:type="dxa"/>
      </w:tblCellMar>
      <w:tblLook w:val="04A0" w:firstRow="1" w:lastRow="0" w:firstColumn="1" w:lastColumn="0" w:noHBand="0" w:noVBand="1"/>
    </w:tblPr>
    <w:tblGrid>
      <w:gridCol w:w="11155"/>
      <w:gridCol w:w="1085"/>
    </w:tblGrid>
    <w:tr w:rsidR="003D4948" w:rsidRPr="00E45451" w14:paraId="35CC1240" w14:textId="77777777" w:rsidTr="00EE1649">
      <w:trPr>
        <w:jc w:val="center"/>
      </w:trPr>
      <w:tc>
        <w:tcPr>
          <w:tcW w:w="11155" w:type="dxa"/>
          <w:tcBorders>
            <w:top w:val="single" w:sz="6" w:space="0" w:color="B2D336" w:themeColor="accent3"/>
            <w:left w:val="single" w:sz="6" w:space="0" w:color="B2D336" w:themeColor="accent3"/>
            <w:bottom w:val="single" w:sz="6" w:space="0" w:color="B2D336" w:themeColor="accent3"/>
            <w:right w:val="single" w:sz="6" w:space="0" w:color="B2D336" w:themeColor="accent3"/>
          </w:tcBorders>
          <w:shd w:val="clear" w:color="auto" w:fill="B2D336" w:themeFill="accent3"/>
        </w:tcPr>
        <w:p w14:paraId="1EA43250" w14:textId="27D1DCE8" w:rsidR="003D4948" w:rsidRPr="00E45451" w:rsidRDefault="00000000" w:rsidP="00E45451">
          <w:pPr>
            <w:pStyle w:val="Header"/>
            <w:jc w:val="right"/>
            <w:rPr>
              <w:caps/>
              <w:color w:val="FFFFFF" w:themeColor="background1"/>
              <w:sz w:val="20"/>
              <w:szCs w:val="20"/>
            </w:rPr>
          </w:pPr>
          <w:sdt>
            <w:sdtPr>
              <w:rPr>
                <w:caps/>
                <w:color w:val="FFFFFF" w:themeColor="background1"/>
                <w:sz w:val="20"/>
                <w:szCs w:val="20"/>
              </w:rPr>
              <w:alias w:val="Title"/>
              <w:tag w:val=""/>
              <w:id w:val="-1068098922"/>
              <w:lock w:val="sdtLocked"/>
              <w:placeholder>
                <w:docPart w:val="4AB3B96DA61945509B84C50DE6970B15"/>
              </w:placeholder>
              <w:dataBinding w:prefixMappings="xmlns:ns0='http://purl.org/dc/elements/1.1/' xmlns:ns1='http://schemas.openxmlformats.org/package/2006/metadata/core-properties' " w:xpath="/ns1:coreProperties[1]/ns0:title[1]" w:storeItemID="{6C3C8BC8-F283-45AE-878A-BAB7291924A1}"/>
              <w:text/>
            </w:sdtPr>
            <w:sdtContent>
              <w:r w:rsidR="001439F3">
                <w:rPr>
                  <w:caps/>
                  <w:color w:val="FFFFFF" w:themeColor="background1"/>
                  <w:sz w:val="20"/>
                  <w:szCs w:val="20"/>
                </w:rPr>
                <w:t>Character Reference Letter for NATURALIZATION</w:t>
              </w:r>
            </w:sdtContent>
          </w:sdt>
        </w:p>
      </w:tc>
      <w:tc>
        <w:tcPr>
          <w:tcW w:w="1085" w:type="dxa"/>
          <w:tcBorders>
            <w:left w:val="single" w:sz="6" w:space="0" w:color="B2D336" w:themeColor="accent3"/>
          </w:tcBorders>
        </w:tcPr>
        <w:p w14:paraId="1C2AECD3" w14:textId="77777777" w:rsidR="003D4948" w:rsidRPr="00E45451" w:rsidRDefault="003D4948" w:rsidP="00E45451">
          <w:pPr>
            <w:pStyle w:val="Header"/>
            <w:rPr>
              <w:sz w:val="20"/>
              <w:szCs w:val="20"/>
            </w:rPr>
          </w:pPr>
        </w:p>
      </w:tc>
    </w:tr>
  </w:tbl>
  <w:p w14:paraId="70E4F28B" w14:textId="77777777" w:rsidR="002051B0" w:rsidRPr="00E45451" w:rsidRDefault="002051B0" w:rsidP="00EE16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2240" w:type="dxa"/>
      <w:jc w:val="center"/>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shd w:val="clear" w:color="auto" w:fill="BFBFBF" w:themeFill="background1" w:themeFillShade="BF"/>
      <w:tblCellMar>
        <w:left w:w="216" w:type="dxa"/>
        <w:right w:w="216" w:type="dxa"/>
      </w:tblCellMar>
      <w:tblLook w:val="04A0" w:firstRow="1" w:lastRow="0" w:firstColumn="1" w:lastColumn="0" w:noHBand="0" w:noVBand="1"/>
    </w:tblPr>
    <w:tblGrid>
      <w:gridCol w:w="1075"/>
      <w:gridCol w:w="11165"/>
    </w:tblGrid>
    <w:tr w:rsidR="00155933" w:rsidRPr="00E45451" w14:paraId="0F0BA56A" w14:textId="77777777" w:rsidTr="00EE1649">
      <w:trPr>
        <w:jc w:val="center"/>
      </w:trPr>
      <w:tc>
        <w:tcPr>
          <w:tcW w:w="1075" w:type="dxa"/>
        </w:tcPr>
        <w:p w14:paraId="34CB8566" w14:textId="77777777" w:rsidR="00155933" w:rsidRPr="00E45451" w:rsidRDefault="00155933" w:rsidP="00E45451">
          <w:pPr>
            <w:pStyle w:val="Header"/>
            <w:rPr>
              <w:sz w:val="20"/>
              <w:szCs w:val="20"/>
            </w:rPr>
          </w:pPr>
        </w:p>
      </w:tc>
      <w:tc>
        <w:tcPr>
          <w:tcW w:w="11165" w:type="dxa"/>
          <w:shd w:val="clear" w:color="auto" w:fill="B2D336" w:themeFill="accent3"/>
        </w:tcPr>
        <w:p w14:paraId="7EC963EE" w14:textId="391482EE" w:rsidR="00155933" w:rsidRPr="00E45451" w:rsidRDefault="00000000" w:rsidP="00E45451">
          <w:pPr>
            <w:pStyle w:val="Header"/>
            <w:rPr>
              <w:sz w:val="20"/>
              <w:szCs w:val="20"/>
            </w:rPr>
          </w:pPr>
          <w:sdt>
            <w:sdtPr>
              <w:rPr>
                <w:caps/>
                <w:color w:val="FFFFFF" w:themeColor="background1"/>
                <w:sz w:val="20"/>
                <w:szCs w:val="20"/>
              </w:rPr>
              <w:alias w:val="Title"/>
              <w:tag w:val=""/>
              <w:id w:val="-1840606772"/>
              <w:lock w:val="sdtLocked"/>
              <w:placeholder>
                <w:docPart w:val="BE221248D1954B8CAE80B9F090FB2C4A"/>
              </w:placeholder>
              <w:dataBinding w:prefixMappings="xmlns:ns0='http://purl.org/dc/elements/1.1/' xmlns:ns1='http://schemas.openxmlformats.org/package/2006/metadata/core-properties' " w:xpath="/ns1:coreProperties[1]/ns0:title[1]" w:storeItemID="{6C3C8BC8-F283-45AE-878A-BAB7291924A1}"/>
              <w:text/>
            </w:sdtPr>
            <w:sdtContent>
              <w:r w:rsidR="001439F3">
                <w:rPr>
                  <w:caps/>
                  <w:color w:val="FFFFFF" w:themeColor="background1"/>
                  <w:sz w:val="20"/>
                  <w:szCs w:val="20"/>
                </w:rPr>
                <w:t>Character Reference Letter for NATURALIZATION</w:t>
              </w:r>
            </w:sdtContent>
          </w:sdt>
        </w:p>
      </w:tc>
    </w:tr>
  </w:tbl>
  <w:p w14:paraId="4CD5820A" w14:textId="77777777" w:rsidR="00E45451" w:rsidRDefault="00E454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5768D" w14:textId="40997840" w:rsidR="00A14E36" w:rsidRPr="00666C61" w:rsidRDefault="00000000" w:rsidP="00407497">
    <w:pPr>
      <w:jc w:val="right"/>
      <w:rPr>
        <w:color w:val="033549" w:themeColor="accent1"/>
      </w:rPr>
    </w:pPr>
    <w:sdt>
      <w:sdtPr>
        <w:rPr>
          <w:color w:val="033549" w:themeColor="accent1"/>
        </w:rPr>
        <w:alias w:val="Practice Alert"/>
        <w:tag w:val="Document Description"/>
        <w:id w:val="-315960082"/>
        <w:lock w:val="sdtLocked"/>
        <w:placeholder>
          <w:docPart w:val="E6B8B81A7988435DAF6566BF2046E548"/>
        </w:placeholder>
        <w:dropDownList>
          <w:listItem w:value="Choose an item."/>
          <w:listItem w:displayText="Practice Advisory" w:value="Practice Advisory"/>
          <w:listItem w:displayText="Practice Alert" w:value="Practice Alert"/>
          <w:listItem w:displayText="Legal Update" w:value="Legal Update"/>
          <w:listItem w:displayText="Policy Brief" w:value="Policy Brief"/>
        </w:dropDownList>
      </w:sdtPr>
      <w:sdtContent>
        <w:r w:rsidR="002E1C97">
          <w:rPr>
            <w:color w:val="033549" w:themeColor="accent1"/>
          </w:rPr>
          <w:t>Practice Advisory</w:t>
        </w:r>
      </w:sdtContent>
    </w:sdt>
    <w:r w:rsidR="00315B91" w:rsidRPr="00666C61">
      <w:rPr>
        <w:color w:val="033549" w:themeColor="accent1"/>
      </w:rPr>
      <w:t xml:space="preserve"> | </w:t>
    </w:r>
    <w:sdt>
      <w:sdtPr>
        <w:rPr>
          <w:color w:val="033549" w:themeColor="accent1"/>
        </w:rPr>
        <w:alias w:val="Publish Date"/>
        <w:tag w:val=""/>
        <w:id w:val="-1356262593"/>
        <w:lock w:val="sdtLocked"/>
        <w:placeholder>
          <w:docPart w:val="BA5E95F4DEE9461A87E34EEA5E9DDD16"/>
        </w:placeholder>
        <w:dataBinding w:prefixMappings="xmlns:ns0='http://schemas.microsoft.com/office/2006/coverPageProps' " w:xpath="/ns0:CoverPageProperties[1]/ns0:PublishDate[1]" w:storeItemID="{55AF091B-3C7A-41E3-B477-F2FDAA23CFDA}"/>
        <w:date w:fullDate="2026-10-02T00:00:00Z">
          <w:dateFormat w:val="MMMM YYYY"/>
          <w:lid w:val="en-US"/>
          <w:storeMappedDataAs w:val="dateTime"/>
          <w:calendar w:val="gregorian"/>
        </w:date>
      </w:sdtPr>
      <w:sdtContent>
        <w:r w:rsidR="002E1C97">
          <w:rPr>
            <w:color w:val="033549" w:themeColor="accent1"/>
          </w:rPr>
          <w:t>October 2026</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2182" w14:textId="77777777" w:rsidR="00403201" w:rsidRPr="00E45451" w:rsidRDefault="00403201" w:rsidP="00EE16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A5723" w14:textId="77777777" w:rsidR="00403201" w:rsidRDefault="004032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88C4A" w14:textId="0A0936E5" w:rsidR="00403201" w:rsidRPr="00666C61" w:rsidRDefault="00403201" w:rsidP="00372E38">
    <w:pPr>
      <w:rPr>
        <w:color w:val="033549" w:themeColor="accen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4BCE5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0D45EFA"/>
    <w:lvl w:ilvl="0">
      <w:start w:val="1"/>
      <w:numFmt w:val="decimal"/>
      <w:lvlText w:val="%1."/>
      <w:lvlJc w:val="left"/>
      <w:pPr>
        <w:tabs>
          <w:tab w:val="num" w:pos="1440"/>
        </w:tabs>
        <w:ind w:left="1440" w:hanging="360"/>
      </w:pPr>
    </w:lvl>
  </w:abstractNum>
  <w:abstractNum w:abstractNumId="2" w15:restartNumberingAfterBreak="0">
    <w:nsid w:val="FFFFFF80"/>
    <w:multiLevelType w:val="singleLevel"/>
    <w:tmpl w:val="4F5AAFE0"/>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E1900EFE"/>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9"/>
    <w:multiLevelType w:val="singleLevel"/>
    <w:tmpl w:val="4D508076"/>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E204B1"/>
    <w:multiLevelType w:val="hybridMultilevel"/>
    <w:tmpl w:val="2974ACDE"/>
    <w:lvl w:ilvl="0" w:tplc="A7FE258A">
      <w:start w:val="1"/>
      <w:numFmt w:val="decimal"/>
      <w:pStyle w:val="ListNumber"/>
      <w:lvlText w:val="%1."/>
      <w:lvlJc w:val="left"/>
      <w:pPr>
        <w:ind w:left="720" w:hanging="360"/>
      </w:pPr>
    </w:lvl>
    <w:lvl w:ilvl="1" w:tplc="38F0A516">
      <w:start w:val="1"/>
      <w:numFmt w:val="lowerLetter"/>
      <w:pStyle w:val="ListNumber2"/>
      <w:lvlText w:val="%2."/>
      <w:lvlJc w:val="left"/>
      <w:pPr>
        <w:ind w:left="1440" w:hanging="360"/>
      </w:pPr>
    </w:lvl>
    <w:lvl w:ilvl="2" w:tplc="4F8AC330">
      <w:start w:val="1"/>
      <w:numFmt w:val="lowerRoman"/>
      <w:pStyle w:val="ListNumber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A930FF"/>
    <w:multiLevelType w:val="hybridMultilevel"/>
    <w:tmpl w:val="1C125736"/>
    <w:lvl w:ilvl="0" w:tplc="3DA0928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F056DA"/>
    <w:multiLevelType w:val="hybridMultilevel"/>
    <w:tmpl w:val="E5A4600C"/>
    <w:lvl w:ilvl="0" w:tplc="F26E0F48">
      <w:start w:val="1"/>
      <w:numFmt w:val="upperRoman"/>
      <w:pStyle w:val="Heading1"/>
      <w:lvlText w:val="%1."/>
      <w:lvlJc w:val="left"/>
      <w:pPr>
        <w:ind w:left="5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2415EA"/>
    <w:multiLevelType w:val="hybridMultilevel"/>
    <w:tmpl w:val="B8B6CD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C5A5869"/>
    <w:multiLevelType w:val="hybridMultilevel"/>
    <w:tmpl w:val="0FD01072"/>
    <w:lvl w:ilvl="0" w:tplc="651EB3F0">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C71B18"/>
    <w:multiLevelType w:val="hybridMultilevel"/>
    <w:tmpl w:val="354AD116"/>
    <w:lvl w:ilvl="0" w:tplc="B7945E18">
      <w:start w:val="1"/>
      <w:numFmt w:val="decimal"/>
      <w:lvlText w:val="%1."/>
      <w:lvlJc w:val="left"/>
      <w:pPr>
        <w:ind w:left="1340" w:hanging="360"/>
      </w:pPr>
    </w:lvl>
    <w:lvl w:ilvl="1" w:tplc="355C59A0">
      <w:start w:val="1"/>
      <w:numFmt w:val="decimal"/>
      <w:lvlText w:val="%2."/>
      <w:lvlJc w:val="left"/>
      <w:pPr>
        <w:ind w:left="1340" w:hanging="360"/>
      </w:pPr>
    </w:lvl>
    <w:lvl w:ilvl="2" w:tplc="E3420DB6">
      <w:start w:val="1"/>
      <w:numFmt w:val="decimal"/>
      <w:lvlText w:val="%3."/>
      <w:lvlJc w:val="left"/>
      <w:pPr>
        <w:ind w:left="1340" w:hanging="360"/>
      </w:pPr>
    </w:lvl>
    <w:lvl w:ilvl="3" w:tplc="3D3CB38C">
      <w:start w:val="1"/>
      <w:numFmt w:val="decimal"/>
      <w:lvlText w:val="%4."/>
      <w:lvlJc w:val="left"/>
      <w:pPr>
        <w:ind w:left="1340" w:hanging="360"/>
      </w:pPr>
    </w:lvl>
    <w:lvl w:ilvl="4" w:tplc="74C0618A">
      <w:start w:val="1"/>
      <w:numFmt w:val="decimal"/>
      <w:lvlText w:val="%5."/>
      <w:lvlJc w:val="left"/>
      <w:pPr>
        <w:ind w:left="1340" w:hanging="360"/>
      </w:pPr>
    </w:lvl>
    <w:lvl w:ilvl="5" w:tplc="6778FBC2">
      <w:start w:val="1"/>
      <w:numFmt w:val="decimal"/>
      <w:lvlText w:val="%6."/>
      <w:lvlJc w:val="left"/>
      <w:pPr>
        <w:ind w:left="1340" w:hanging="360"/>
      </w:pPr>
    </w:lvl>
    <w:lvl w:ilvl="6" w:tplc="D97E6978">
      <w:start w:val="1"/>
      <w:numFmt w:val="decimal"/>
      <w:lvlText w:val="%7."/>
      <w:lvlJc w:val="left"/>
      <w:pPr>
        <w:ind w:left="1340" w:hanging="360"/>
      </w:pPr>
    </w:lvl>
    <w:lvl w:ilvl="7" w:tplc="AFC23696">
      <w:start w:val="1"/>
      <w:numFmt w:val="decimal"/>
      <w:lvlText w:val="%8."/>
      <w:lvlJc w:val="left"/>
      <w:pPr>
        <w:ind w:left="1340" w:hanging="360"/>
      </w:pPr>
    </w:lvl>
    <w:lvl w:ilvl="8" w:tplc="7292AC06">
      <w:start w:val="1"/>
      <w:numFmt w:val="decimal"/>
      <w:lvlText w:val="%9."/>
      <w:lvlJc w:val="left"/>
      <w:pPr>
        <w:ind w:left="1340" w:hanging="360"/>
      </w:pPr>
    </w:lvl>
  </w:abstractNum>
  <w:abstractNum w:abstractNumId="11" w15:restartNumberingAfterBreak="0">
    <w:nsid w:val="1E4D31D6"/>
    <w:multiLevelType w:val="multilevel"/>
    <w:tmpl w:val="C196096A"/>
    <w:styleLink w:val="CHBoxDots"/>
    <w:lvl w:ilvl="0">
      <w:start w:val="1"/>
      <w:numFmt w:val="none"/>
      <w:pStyle w:val="ShadedBullet"/>
      <w:lvlText w:val="%1     •"/>
      <w:lvlJc w:val="left"/>
      <w:pPr>
        <w:tabs>
          <w:tab w:val="num" w:pos="720"/>
        </w:tabs>
        <w:ind w:left="720" w:hanging="720"/>
      </w:pPr>
      <w:rPr>
        <w:rFonts w:ascii="Times New Roman" w:hAnsi="Times New Roman" w:hint="default"/>
        <w:b/>
        <w:i w:val="0"/>
        <w:sz w:val="28"/>
      </w:rPr>
    </w:lvl>
    <w:lvl w:ilvl="1">
      <w:start w:val="1"/>
      <w:numFmt w:val="none"/>
      <w:pStyle w:val="ShadedBullet2"/>
      <w:lvlText w:val="%2               o"/>
      <w:lvlJc w:val="left"/>
      <w:pPr>
        <w:tabs>
          <w:tab w:val="num" w:pos="1080"/>
        </w:tabs>
        <w:ind w:left="1080" w:hanging="1080"/>
      </w:pPr>
      <w:rPr>
        <w:rFonts w:ascii="Century Gothic" w:hAnsi="Century Gothic" w:hint="default"/>
        <w:b w:val="0"/>
        <w:i w:val="0"/>
        <w:sz w:val="18"/>
      </w:rPr>
    </w:lvl>
    <w:lvl w:ilvl="2">
      <w:start w:val="1"/>
      <w:numFmt w:val="none"/>
      <w:pStyle w:val="ShadedBullet3"/>
      <w:lvlText w:val="%3                 –"/>
      <w:lvlJc w:val="left"/>
      <w:pPr>
        <w:tabs>
          <w:tab w:val="num" w:pos="1584"/>
        </w:tabs>
        <w:ind w:left="1584" w:hanging="1584"/>
      </w:pPr>
      <w:rPr>
        <w:rFonts w:ascii="Times New Roman" w:hAnsi="Times New Roman" w:hint="default"/>
        <w:b/>
        <w:i w:val="0"/>
        <w:sz w:val="28"/>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9E914CD"/>
    <w:multiLevelType w:val="hybridMultilevel"/>
    <w:tmpl w:val="4A9C9E4E"/>
    <w:lvl w:ilvl="0" w:tplc="9F724CF6">
      <w:start w:val="1"/>
      <w:numFmt w:val="bullet"/>
      <w:lvlText w:val=""/>
      <w:lvlJc w:val="left"/>
      <w:pPr>
        <w:ind w:left="1340" w:hanging="360"/>
      </w:pPr>
      <w:rPr>
        <w:rFonts w:ascii="Symbol" w:hAnsi="Symbol"/>
      </w:rPr>
    </w:lvl>
    <w:lvl w:ilvl="1" w:tplc="F33031A2">
      <w:start w:val="1"/>
      <w:numFmt w:val="bullet"/>
      <w:lvlText w:val=""/>
      <w:lvlJc w:val="left"/>
      <w:pPr>
        <w:ind w:left="1340" w:hanging="360"/>
      </w:pPr>
      <w:rPr>
        <w:rFonts w:ascii="Symbol" w:hAnsi="Symbol"/>
      </w:rPr>
    </w:lvl>
    <w:lvl w:ilvl="2" w:tplc="8C089F2A">
      <w:start w:val="1"/>
      <w:numFmt w:val="bullet"/>
      <w:lvlText w:val=""/>
      <w:lvlJc w:val="left"/>
      <w:pPr>
        <w:ind w:left="1340" w:hanging="360"/>
      </w:pPr>
      <w:rPr>
        <w:rFonts w:ascii="Symbol" w:hAnsi="Symbol"/>
      </w:rPr>
    </w:lvl>
    <w:lvl w:ilvl="3" w:tplc="86D08344">
      <w:start w:val="1"/>
      <w:numFmt w:val="bullet"/>
      <w:lvlText w:val=""/>
      <w:lvlJc w:val="left"/>
      <w:pPr>
        <w:ind w:left="1340" w:hanging="360"/>
      </w:pPr>
      <w:rPr>
        <w:rFonts w:ascii="Symbol" w:hAnsi="Symbol"/>
      </w:rPr>
    </w:lvl>
    <w:lvl w:ilvl="4" w:tplc="59907568">
      <w:start w:val="1"/>
      <w:numFmt w:val="bullet"/>
      <w:lvlText w:val=""/>
      <w:lvlJc w:val="left"/>
      <w:pPr>
        <w:ind w:left="1340" w:hanging="360"/>
      </w:pPr>
      <w:rPr>
        <w:rFonts w:ascii="Symbol" w:hAnsi="Symbol"/>
      </w:rPr>
    </w:lvl>
    <w:lvl w:ilvl="5" w:tplc="A24A9CD2">
      <w:start w:val="1"/>
      <w:numFmt w:val="bullet"/>
      <w:lvlText w:val=""/>
      <w:lvlJc w:val="left"/>
      <w:pPr>
        <w:ind w:left="1340" w:hanging="360"/>
      </w:pPr>
      <w:rPr>
        <w:rFonts w:ascii="Symbol" w:hAnsi="Symbol"/>
      </w:rPr>
    </w:lvl>
    <w:lvl w:ilvl="6" w:tplc="C45819F4">
      <w:start w:val="1"/>
      <w:numFmt w:val="bullet"/>
      <w:lvlText w:val=""/>
      <w:lvlJc w:val="left"/>
      <w:pPr>
        <w:ind w:left="1340" w:hanging="360"/>
      </w:pPr>
      <w:rPr>
        <w:rFonts w:ascii="Symbol" w:hAnsi="Symbol"/>
      </w:rPr>
    </w:lvl>
    <w:lvl w:ilvl="7" w:tplc="04FC8044">
      <w:start w:val="1"/>
      <w:numFmt w:val="bullet"/>
      <w:lvlText w:val=""/>
      <w:lvlJc w:val="left"/>
      <w:pPr>
        <w:ind w:left="1340" w:hanging="360"/>
      </w:pPr>
      <w:rPr>
        <w:rFonts w:ascii="Symbol" w:hAnsi="Symbol"/>
      </w:rPr>
    </w:lvl>
    <w:lvl w:ilvl="8" w:tplc="4028A8DE">
      <w:start w:val="1"/>
      <w:numFmt w:val="bullet"/>
      <w:lvlText w:val=""/>
      <w:lvlJc w:val="left"/>
      <w:pPr>
        <w:ind w:left="1340" w:hanging="360"/>
      </w:pPr>
      <w:rPr>
        <w:rFonts w:ascii="Symbol" w:hAnsi="Symbol"/>
      </w:rPr>
    </w:lvl>
  </w:abstractNum>
  <w:abstractNum w:abstractNumId="13" w15:restartNumberingAfterBreak="0">
    <w:nsid w:val="2A4C583A"/>
    <w:multiLevelType w:val="hybridMultilevel"/>
    <w:tmpl w:val="D9A2B9AE"/>
    <w:lvl w:ilvl="0" w:tplc="76FACD7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1E27A5"/>
    <w:multiLevelType w:val="hybridMultilevel"/>
    <w:tmpl w:val="125CD3BA"/>
    <w:lvl w:ilvl="0" w:tplc="9132B91E">
      <w:start w:val="1"/>
      <w:numFmt w:val="bullet"/>
      <w:pStyle w:val="ListContinue"/>
      <w:lvlText w:val=""/>
      <w:lvlJc w:val="left"/>
      <w:pPr>
        <w:ind w:left="720" w:hanging="360"/>
      </w:pPr>
      <w:rPr>
        <w:rFonts w:ascii="Symbol" w:hAnsi="Symbol" w:hint="default"/>
      </w:rPr>
    </w:lvl>
    <w:lvl w:ilvl="1" w:tplc="48A8A4DA">
      <w:start w:val="1"/>
      <w:numFmt w:val="bullet"/>
      <w:pStyle w:val="ListContinue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AA4F39"/>
    <w:multiLevelType w:val="hybridMultilevel"/>
    <w:tmpl w:val="1966BCE8"/>
    <w:lvl w:ilvl="0" w:tplc="80CA5BF0">
      <w:start w:val="1"/>
      <w:numFmt w:val="decimal"/>
      <w:lvlText w:val="%1."/>
      <w:lvlJc w:val="left"/>
      <w:pPr>
        <w:ind w:left="1340" w:hanging="360"/>
      </w:pPr>
    </w:lvl>
    <w:lvl w:ilvl="1" w:tplc="9E42BB34">
      <w:start w:val="1"/>
      <w:numFmt w:val="decimal"/>
      <w:lvlText w:val="%2."/>
      <w:lvlJc w:val="left"/>
      <w:pPr>
        <w:ind w:left="1340" w:hanging="360"/>
      </w:pPr>
    </w:lvl>
    <w:lvl w:ilvl="2" w:tplc="5D6C8050">
      <w:start w:val="1"/>
      <w:numFmt w:val="decimal"/>
      <w:lvlText w:val="%3."/>
      <w:lvlJc w:val="left"/>
      <w:pPr>
        <w:ind w:left="1340" w:hanging="360"/>
      </w:pPr>
    </w:lvl>
    <w:lvl w:ilvl="3" w:tplc="E348F6B8">
      <w:start w:val="1"/>
      <w:numFmt w:val="decimal"/>
      <w:lvlText w:val="%4."/>
      <w:lvlJc w:val="left"/>
      <w:pPr>
        <w:ind w:left="1340" w:hanging="360"/>
      </w:pPr>
    </w:lvl>
    <w:lvl w:ilvl="4" w:tplc="7100963A">
      <w:start w:val="1"/>
      <w:numFmt w:val="decimal"/>
      <w:lvlText w:val="%5."/>
      <w:lvlJc w:val="left"/>
      <w:pPr>
        <w:ind w:left="1340" w:hanging="360"/>
      </w:pPr>
    </w:lvl>
    <w:lvl w:ilvl="5" w:tplc="C7A23F74">
      <w:start w:val="1"/>
      <w:numFmt w:val="decimal"/>
      <w:lvlText w:val="%6."/>
      <w:lvlJc w:val="left"/>
      <w:pPr>
        <w:ind w:left="1340" w:hanging="360"/>
      </w:pPr>
    </w:lvl>
    <w:lvl w:ilvl="6" w:tplc="A7C83C74">
      <w:start w:val="1"/>
      <w:numFmt w:val="decimal"/>
      <w:lvlText w:val="%7."/>
      <w:lvlJc w:val="left"/>
      <w:pPr>
        <w:ind w:left="1340" w:hanging="360"/>
      </w:pPr>
    </w:lvl>
    <w:lvl w:ilvl="7" w:tplc="93ACC714">
      <w:start w:val="1"/>
      <w:numFmt w:val="decimal"/>
      <w:lvlText w:val="%8."/>
      <w:lvlJc w:val="left"/>
      <w:pPr>
        <w:ind w:left="1340" w:hanging="360"/>
      </w:pPr>
    </w:lvl>
    <w:lvl w:ilvl="8" w:tplc="0540A3F8">
      <w:start w:val="1"/>
      <w:numFmt w:val="decimal"/>
      <w:lvlText w:val="%9."/>
      <w:lvlJc w:val="left"/>
      <w:pPr>
        <w:ind w:left="1340" w:hanging="360"/>
      </w:pPr>
    </w:lvl>
  </w:abstractNum>
  <w:abstractNum w:abstractNumId="16" w15:restartNumberingAfterBreak="0">
    <w:nsid w:val="49964197"/>
    <w:multiLevelType w:val="hybridMultilevel"/>
    <w:tmpl w:val="DF7E8E04"/>
    <w:lvl w:ilvl="0" w:tplc="76FACD7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AB045F"/>
    <w:multiLevelType w:val="hybridMultilevel"/>
    <w:tmpl w:val="96FCCB68"/>
    <w:lvl w:ilvl="0" w:tplc="D46244E2">
      <w:start w:val="1"/>
      <w:numFmt w:val="bullet"/>
      <w:pStyle w:val="ListBullet"/>
      <w:lvlText w:val=""/>
      <w:lvlJc w:val="left"/>
      <w:pPr>
        <w:ind w:left="720" w:hanging="360"/>
      </w:pPr>
      <w:rPr>
        <w:rFonts w:ascii="Symbol" w:hAnsi="Symbol" w:hint="default"/>
      </w:rPr>
    </w:lvl>
    <w:lvl w:ilvl="1" w:tplc="86A4C626">
      <w:start w:val="1"/>
      <w:numFmt w:val="bullet"/>
      <w:pStyle w:val="ListBullet2"/>
      <w:lvlText w:val="o"/>
      <w:lvlJc w:val="left"/>
      <w:pPr>
        <w:ind w:left="1440" w:hanging="360"/>
      </w:pPr>
      <w:rPr>
        <w:rFonts w:ascii="Courier New" w:hAnsi="Courier New" w:cs="Courier New" w:hint="default"/>
      </w:rPr>
    </w:lvl>
    <w:lvl w:ilvl="2" w:tplc="4A60D496">
      <w:start w:val="1"/>
      <w:numFmt w:val="bullet"/>
      <w:pStyle w:val="ListBullet3"/>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0A4EB2"/>
    <w:multiLevelType w:val="hybridMultilevel"/>
    <w:tmpl w:val="76F628FA"/>
    <w:lvl w:ilvl="0" w:tplc="70BEBAD4">
      <w:start w:val="1"/>
      <w:numFmt w:val="bullet"/>
      <w:lvlText w:val=""/>
      <w:lvlJc w:val="left"/>
      <w:pPr>
        <w:ind w:left="1340" w:hanging="360"/>
      </w:pPr>
      <w:rPr>
        <w:rFonts w:ascii="Symbol" w:hAnsi="Symbol"/>
      </w:rPr>
    </w:lvl>
    <w:lvl w:ilvl="1" w:tplc="CE9CCF14">
      <w:start w:val="1"/>
      <w:numFmt w:val="bullet"/>
      <w:lvlText w:val=""/>
      <w:lvlJc w:val="left"/>
      <w:pPr>
        <w:ind w:left="1340" w:hanging="360"/>
      </w:pPr>
      <w:rPr>
        <w:rFonts w:ascii="Symbol" w:hAnsi="Symbol"/>
      </w:rPr>
    </w:lvl>
    <w:lvl w:ilvl="2" w:tplc="D26E7ADA">
      <w:start w:val="1"/>
      <w:numFmt w:val="bullet"/>
      <w:lvlText w:val=""/>
      <w:lvlJc w:val="left"/>
      <w:pPr>
        <w:ind w:left="1340" w:hanging="360"/>
      </w:pPr>
      <w:rPr>
        <w:rFonts w:ascii="Symbol" w:hAnsi="Symbol"/>
      </w:rPr>
    </w:lvl>
    <w:lvl w:ilvl="3" w:tplc="9E8E4EDC">
      <w:start w:val="1"/>
      <w:numFmt w:val="bullet"/>
      <w:lvlText w:val=""/>
      <w:lvlJc w:val="left"/>
      <w:pPr>
        <w:ind w:left="1340" w:hanging="360"/>
      </w:pPr>
      <w:rPr>
        <w:rFonts w:ascii="Symbol" w:hAnsi="Symbol"/>
      </w:rPr>
    </w:lvl>
    <w:lvl w:ilvl="4" w:tplc="AB50D0C2">
      <w:start w:val="1"/>
      <w:numFmt w:val="bullet"/>
      <w:lvlText w:val=""/>
      <w:lvlJc w:val="left"/>
      <w:pPr>
        <w:ind w:left="1340" w:hanging="360"/>
      </w:pPr>
      <w:rPr>
        <w:rFonts w:ascii="Symbol" w:hAnsi="Symbol"/>
      </w:rPr>
    </w:lvl>
    <w:lvl w:ilvl="5" w:tplc="241CB69E">
      <w:start w:val="1"/>
      <w:numFmt w:val="bullet"/>
      <w:lvlText w:val=""/>
      <w:lvlJc w:val="left"/>
      <w:pPr>
        <w:ind w:left="1340" w:hanging="360"/>
      </w:pPr>
      <w:rPr>
        <w:rFonts w:ascii="Symbol" w:hAnsi="Symbol"/>
      </w:rPr>
    </w:lvl>
    <w:lvl w:ilvl="6" w:tplc="6B2E504E">
      <w:start w:val="1"/>
      <w:numFmt w:val="bullet"/>
      <w:lvlText w:val=""/>
      <w:lvlJc w:val="left"/>
      <w:pPr>
        <w:ind w:left="1340" w:hanging="360"/>
      </w:pPr>
      <w:rPr>
        <w:rFonts w:ascii="Symbol" w:hAnsi="Symbol"/>
      </w:rPr>
    </w:lvl>
    <w:lvl w:ilvl="7" w:tplc="39D4FB1E">
      <w:start w:val="1"/>
      <w:numFmt w:val="bullet"/>
      <w:lvlText w:val=""/>
      <w:lvlJc w:val="left"/>
      <w:pPr>
        <w:ind w:left="1340" w:hanging="360"/>
      </w:pPr>
      <w:rPr>
        <w:rFonts w:ascii="Symbol" w:hAnsi="Symbol"/>
      </w:rPr>
    </w:lvl>
    <w:lvl w:ilvl="8" w:tplc="2FF4FE1C">
      <w:start w:val="1"/>
      <w:numFmt w:val="bullet"/>
      <w:lvlText w:val=""/>
      <w:lvlJc w:val="left"/>
      <w:pPr>
        <w:ind w:left="1340" w:hanging="360"/>
      </w:pPr>
      <w:rPr>
        <w:rFonts w:ascii="Symbol" w:hAnsi="Symbol"/>
      </w:rPr>
    </w:lvl>
  </w:abstractNum>
  <w:abstractNum w:abstractNumId="19" w15:restartNumberingAfterBreak="0">
    <w:nsid w:val="760B5325"/>
    <w:multiLevelType w:val="multilevel"/>
    <w:tmpl w:val="F8B015F0"/>
    <w:styleLink w:val="CHBoxNo"/>
    <w:lvl w:ilvl="0">
      <w:start w:val="1"/>
      <w:numFmt w:val="decimal"/>
      <w:pStyle w:val="ShadedNumber"/>
      <w:lvlText w:val="       %1."/>
      <w:lvlJc w:val="left"/>
      <w:pPr>
        <w:tabs>
          <w:tab w:val="num" w:pos="720"/>
        </w:tabs>
        <w:ind w:left="720" w:hanging="720"/>
      </w:pPr>
      <w:rPr>
        <w:rFonts w:asciiTheme="minorHAnsi" w:hAnsiTheme="minorHAnsi" w:hint="default"/>
        <w:sz w:val="22"/>
      </w:rPr>
    </w:lvl>
    <w:lvl w:ilvl="1">
      <w:start w:val="1"/>
      <w:numFmt w:val="lowerLetter"/>
      <w:pStyle w:val="ShadedNumber2"/>
      <w:lvlText w:val="              %2."/>
      <w:lvlJc w:val="left"/>
      <w:pPr>
        <w:tabs>
          <w:tab w:val="num" w:pos="1080"/>
        </w:tabs>
        <w:ind w:left="1080" w:hanging="1080"/>
      </w:pPr>
      <w:rPr>
        <w:rFonts w:asciiTheme="minorHAnsi" w:hAnsiTheme="minorHAnsi" w:hint="default"/>
        <w:sz w:val="22"/>
      </w:rPr>
    </w:lvl>
    <w:lvl w:ilvl="2">
      <w:start w:val="1"/>
      <w:numFmt w:val="lowerRoman"/>
      <w:pStyle w:val="ShadedNumber3"/>
      <w:lvlText w:val="                     %3."/>
      <w:lvlJc w:val="left"/>
      <w:pPr>
        <w:tabs>
          <w:tab w:val="num" w:pos="1800"/>
        </w:tabs>
        <w:ind w:left="1800" w:hanging="180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0" w15:restartNumberingAfterBreak="0">
    <w:nsid w:val="7E2D53F7"/>
    <w:multiLevelType w:val="multilevel"/>
    <w:tmpl w:val="F8B015F0"/>
    <w:numStyleLink w:val="CHBoxNo"/>
  </w:abstractNum>
  <w:num w:numId="1" w16cid:durableId="1670017383">
    <w:abstractNumId w:val="17"/>
  </w:num>
  <w:num w:numId="2" w16cid:durableId="1376539119">
    <w:abstractNumId w:val="5"/>
  </w:num>
  <w:num w:numId="3" w16cid:durableId="45296716">
    <w:abstractNumId w:val="7"/>
  </w:num>
  <w:num w:numId="4" w16cid:durableId="504782591">
    <w:abstractNumId w:val="9"/>
  </w:num>
  <w:num w:numId="5" w16cid:durableId="1483883901">
    <w:abstractNumId w:val="6"/>
  </w:num>
  <w:num w:numId="6" w16cid:durableId="1709601757">
    <w:abstractNumId w:val="14"/>
  </w:num>
  <w:num w:numId="7" w16cid:durableId="1118797694">
    <w:abstractNumId w:val="11"/>
  </w:num>
  <w:num w:numId="8" w16cid:durableId="1445346017">
    <w:abstractNumId w:val="19"/>
  </w:num>
  <w:num w:numId="9" w16cid:durableId="1717700967">
    <w:abstractNumId w:val="20"/>
  </w:num>
  <w:num w:numId="10" w16cid:durableId="989141596">
    <w:abstractNumId w:val="3"/>
  </w:num>
  <w:num w:numId="11" w16cid:durableId="2013097064">
    <w:abstractNumId w:val="2"/>
  </w:num>
  <w:num w:numId="12" w16cid:durableId="756483629">
    <w:abstractNumId w:val="1"/>
  </w:num>
  <w:num w:numId="13" w16cid:durableId="1997880500">
    <w:abstractNumId w:val="0"/>
  </w:num>
  <w:num w:numId="14" w16cid:durableId="105585454">
    <w:abstractNumId w:val="4"/>
  </w:num>
  <w:num w:numId="15" w16cid:durableId="2106609170">
    <w:abstractNumId w:val="12"/>
  </w:num>
  <w:num w:numId="16" w16cid:durableId="549072762">
    <w:abstractNumId w:val="18"/>
  </w:num>
  <w:num w:numId="17" w16cid:durableId="1691178757">
    <w:abstractNumId w:val="15"/>
  </w:num>
  <w:num w:numId="18" w16cid:durableId="56442670">
    <w:abstractNumId w:val="10"/>
  </w:num>
  <w:num w:numId="19" w16cid:durableId="477957204">
    <w:abstractNumId w:val="8"/>
  </w:num>
  <w:num w:numId="20" w16cid:durableId="1115179397">
    <w:abstractNumId w:val="13"/>
  </w:num>
  <w:num w:numId="21" w16cid:durableId="59376427">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4DE"/>
    <w:rsid w:val="0000684D"/>
    <w:rsid w:val="00011BCD"/>
    <w:rsid w:val="0002467B"/>
    <w:rsid w:val="0003483D"/>
    <w:rsid w:val="0004144E"/>
    <w:rsid w:val="00045166"/>
    <w:rsid w:val="00046365"/>
    <w:rsid w:val="00046638"/>
    <w:rsid w:val="00046AF1"/>
    <w:rsid w:val="0006028E"/>
    <w:rsid w:val="00062026"/>
    <w:rsid w:val="00063159"/>
    <w:rsid w:val="00063BAB"/>
    <w:rsid w:val="0007566C"/>
    <w:rsid w:val="00075C8E"/>
    <w:rsid w:val="0009198F"/>
    <w:rsid w:val="0009431C"/>
    <w:rsid w:val="000A03C3"/>
    <w:rsid w:val="000A09BC"/>
    <w:rsid w:val="000A4823"/>
    <w:rsid w:val="000A4B19"/>
    <w:rsid w:val="000B03CF"/>
    <w:rsid w:val="000B7E66"/>
    <w:rsid w:val="000E01FE"/>
    <w:rsid w:val="000E6142"/>
    <w:rsid w:val="000F6C8F"/>
    <w:rsid w:val="001011FF"/>
    <w:rsid w:val="00104075"/>
    <w:rsid w:val="001072A0"/>
    <w:rsid w:val="00113C22"/>
    <w:rsid w:val="00117D18"/>
    <w:rsid w:val="00121863"/>
    <w:rsid w:val="00121EB0"/>
    <w:rsid w:val="00125215"/>
    <w:rsid w:val="00135D0E"/>
    <w:rsid w:val="00136527"/>
    <w:rsid w:val="00140700"/>
    <w:rsid w:val="001409DD"/>
    <w:rsid w:val="001439F3"/>
    <w:rsid w:val="00147753"/>
    <w:rsid w:val="00155933"/>
    <w:rsid w:val="00156B0A"/>
    <w:rsid w:val="00167245"/>
    <w:rsid w:val="00193DD8"/>
    <w:rsid w:val="001949BA"/>
    <w:rsid w:val="00197B96"/>
    <w:rsid w:val="001B6098"/>
    <w:rsid w:val="001B6CC8"/>
    <w:rsid w:val="001C24C9"/>
    <w:rsid w:val="001C29AC"/>
    <w:rsid w:val="001E2918"/>
    <w:rsid w:val="001E337F"/>
    <w:rsid w:val="001F5DE0"/>
    <w:rsid w:val="001F6E7E"/>
    <w:rsid w:val="002036D9"/>
    <w:rsid w:val="002045A6"/>
    <w:rsid w:val="002051B0"/>
    <w:rsid w:val="00205E13"/>
    <w:rsid w:val="00215F32"/>
    <w:rsid w:val="00216C80"/>
    <w:rsid w:val="002233F6"/>
    <w:rsid w:val="00223CDE"/>
    <w:rsid w:val="00237E80"/>
    <w:rsid w:val="0024200E"/>
    <w:rsid w:val="002464DE"/>
    <w:rsid w:val="00247E13"/>
    <w:rsid w:val="00251AAB"/>
    <w:rsid w:val="00256397"/>
    <w:rsid w:val="00261BF0"/>
    <w:rsid w:val="00275A97"/>
    <w:rsid w:val="002771AD"/>
    <w:rsid w:val="002777C5"/>
    <w:rsid w:val="00295344"/>
    <w:rsid w:val="002C4EAA"/>
    <w:rsid w:val="002D2B30"/>
    <w:rsid w:val="002D2CF0"/>
    <w:rsid w:val="002E1C97"/>
    <w:rsid w:val="002E20EF"/>
    <w:rsid w:val="002E431C"/>
    <w:rsid w:val="002E6851"/>
    <w:rsid w:val="002E7D1E"/>
    <w:rsid w:val="002F069F"/>
    <w:rsid w:val="002F544B"/>
    <w:rsid w:val="002F7AC7"/>
    <w:rsid w:val="00302C27"/>
    <w:rsid w:val="00303124"/>
    <w:rsid w:val="00315491"/>
    <w:rsid w:val="00315B91"/>
    <w:rsid w:val="00321BAE"/>
    <w:rsid w:val="00323DC8"/>
    <w:rsid w:val="00327F46"/>
    <w:rsid w:val="00335046"/>
    <w:rsid w:val="003374D8"/>
    <w:rsid w:val="0034692B"/>
    <w:rsid w:val="0036210F"/>
    <w:rsid w:val="003634FF"/>
    <w:rsid w:val="003648EE"/>
    <w:rsid w:val="00372E38"/>
    <w:rsid w:val="003737D4"/>
    <w:rsid w:val="00375432"/>
    <w:rsid w:val="00384C99"/>
    <w:rsid w:val="003858E5"/>
    <w:rsid w:val="003B29A1"/>
    <w:rsid w:val="003B4B71"/>
    <w:rsid w:val="003C22ED"/>
    <w:rsid w:val="003C2E06"/>
    <w:rsid w:val="003C62AE"/>
    <w:rsid w:val="003C6E6B"/>
    <w:rsid w:val="003D1D51"/>
    <w:rsid w:val="003D4948"/>
    <w:rsid w:val="003D66DA"/>
    <w:rsid w:val="003E41E7"/>
    <w:rsid w:val="003F2D14"/>
    <w:rsid w:val="003F53B6"/>
    <w:rsid w:val="00403201"/>
    <w:rsid w:val="00403240"/>
    <w:rsid w:val="00403C0D"/>
    <w:rsid w:val="00407497"/>
    <w:rsid w:val="00411D23"/>
    <w:rsid w:val="00416216"/>
    <w:rsid w:val="004277BA"/>
    <w:rsid w:val="00431668"/>
    <w:rsid w:val="00435533"/>
    <w:rsid w:val="0044036F"/>
    <w:rsid w:val="004443B0"/>
    <w:rsid w:val="00446837"/>
    <w:rsid w:val="00450138"/>
    <w:rsid w:val="00464F0A"/>
    <w:rsid w:val="00470DAE"/>
    <w:rsid w:val="00473BD7"/>
    <w:rsid w:val="00475D59"/>
    <w:rsid w:val="0047789A"/>
    <w:rsid w:val="00496371"/>
    <w:rsid w:val="00496A8A"/>
    <w:rsid w:val="00496D08"/>
    <w:rsid w:val="004A01C6"/>
    <w:rsid w:val="004A41C1"/>
    <w:rsid w:val="004B58F3"/>
    <w:rsid w:val="004B7E39"/>
    <w:rsid w:val="004C6BE5"/>
    <w:rsid w:val="004C7897"/>
    <w:rsid w:val="004D1253"/>
    <w:rsid w:val="004D1956"/>
    <w:rsid w:val="004D6F29"/>
    <w:rsid w:val="004E452F"/>
    <w:rsid w:val="004F40F9"/>
    <w:rsid w:val="00500592"/>
    <w:rsid w:val="00517F48"/>
    <w:rsid w:val="005231EE"/>
    <w:rsid w:val="00524815"/>
    <w:rsid w:val="005356FE"/>
    <w:rsid w:val="00544326"/>
    <w:rsid w:val="00581E0B"/>
    <w:rsid w:val="005869B2"/>
    <w:rsid w:val="00586DCD"/>
    <w:rsid w:val="005B2773"/>
    <w:rsid w:val="005B7304"/>
    <w:rsid w:val="005E1E37"/>
    <w:rsid w:val="005E2FAD"/>
    <w:rsid w:val="005F62AD"/>
    <w:rsid w:val="00600502"/>
    <w:rsid w:val="00602894"/>
    <w:rsid w:val="00602E95"/>
    <w:rsid w:val="00610E16"/>
    <w:rsid w:val="00620A65"/>
    <w:rsid w:val="00624E05"/>
    <w:rsid w:val="00633BA4"/>
    <w:rsid w:val="00635686"/>
    <w:rsid w:val="00640D5F"/>
    <w:rsid w:val="0064194E"/>
    <w:rsid w:val="006428B5"/>
    <w:rsid w:val="0064720A"/>
    <w:rsid w:val="00651AD7"/>
    <w:rsid w:val="00654291"/>
    <w:rsid w:val="006546DF"/>
    <w:rsid w:val="00660D15"/>
    <w:rsid w:val="00666C61"/>
    <w:rsid w:val="00670EF6"/>
    <w:rsid w:val="00692879"/>
    <w:rsid w:val="00697E11"/>
    <w:rsid w:val="006C2633"/>
    <w:rsid w:val="006C7553"/>
    <w:rsid w:val="006E1B0A"/>
    <w:rsid w:val="007016C5"/>
    <w:rsid w:val="0070323F"/>
    <w:rsid w:val="0072188B"/>
    <w:rsid w:val="00722FD7"/>
    <w:rsid w:val="007346B4"/>
    <w:rsid w:val="0074120D"/>
    <w:rsid w:val="00741DBD"/>
    <w:rsid w:val="00745A63"/>
    <w:rsid w:val="00747100"/>
    <w:rsid w:val="00747BEA"/>
    <w:rsid w:val="007500D7"/>
    <w:rsid w:val="0075460D"/>
    <w:rsid w:val="00757A5F"/>
    <w:rsid w:val="0076013E"/>
    <w:rsid w:val="00760870"/>
    <w:rsid w:val="007726C7"/>
    <w:rsid w:val="00791D7D"/>
    <w:rsid w:val="00797EFA"/>
    <w:rsid w:val="007A41CD"/>
    <w:rsid w:val="007A46A1"/>
    <w:rsid w:val="007A672A"/>
    <w:rsid w:val="007B080D"/>
    <w:rsid w:val="007D0034"/>
    <w:rsid w:val="007D3A6C"/>
    <w:rsid w:val="007E1540"/>
    <w:rsid w:val="007E3D2F"/>
    <w:rsid w:val="007E4666"/>
    <w:rsid w:val="007F7B7A"/>
    <w:rsid w:val="008043ED"/>
    <w:rsid w:val="008108D9"/>
    <w:rsid w:val="00812E2E"/>
    <w:rsid w:val="0082098E"/>
    <w:rsid w:val="00825F57"/>
    <w:rsid w:val="008314D8"/>
    <w:rsid w:val="00835D5E"/>
    <w:rsid w:val="008446A9"/>
    <w:rsid w:val="00854C6E"/>
    <w:rsid w:val="00856A3A"/>
    <w:rsid w:val="00862541"/>
    <w:rsid w:val="00862B4A"/>
    <w:rsid w:val="00874AE2"/>
    <w:rsid w:val="00877429"/>
    <w:rsid w:val="00886D96"/>
    <w:rsid w:val="0089208B"/>
    <w:rsid w:val="008946BA"/>
    <w:rsid w:val="008C06C0"/>
    <w:rsid w:val="008D1ECD"/>
    <w:rsid w:val="008E33B5"/>
    <w:rsid w:val="008E374E"/>
    <w:rsid w:val="008E5996"/>
    <w:rsid w:val="008F03D3"/>
    <w:rsid w:val="008F5A5F"/>
    <w:rsid w:val="008F7A62"/>
    <w:rsid w:val="00910C29"/>
    <w:rsid w:val="00911090"/>
    <w:rsid w:val="00911BF4"/>
    <w:rsid w:val="00916F3D"/>
    <w:rsid w:val="00917024"/>
    <w:rsid w:val="00917524"/>
    <w:rsid w:val="00917F52"/>
    <w:rsid w:val="009316D8"/>
    <w:rsid w:val="00936F03"/>
    <w:rsid w:val="00937272"/>
    <w:rsid w:val="00937CDB"/>
    <w:rsid w:val="00942EC9"/>
    <w:rsid w:val="009448DC"/>
    <w:rsid w:val="009573A5"/>
    <w:rsid w:val="00961945"/>
    <w:rsid w:val="00973308"/>
    <w:rsid w:val="00981EF3"/>
    <w:rsid w:val="009950AB"/>
    <w:rsid w:val="009A1FCC"/>
    <w:rsid w:val="009A7364"/>
    <w:rsid w:val="009E2981"/>
    <w:rsid w:val="009E520B"/>
    <w:rsid w:val="009F34DC"/>
    <w:rsid w:val="009F583A"/>
    <w:rsid w:val="00A0287E"/>
    <w:rsid w:val="00A14C12"/>
    <w:rsid w:val="00A14E36"/>
    <w:rsid w:val="00A336C0"/>
    <w:rsid w:val="00A34997"/>
    <w:rsid w:val="00A374CC"/>
    <w:rsid w:val="00A40C68"/>
    <w:rsid w:val="00A43508"/>
    <w:rsid w:val="00A45F06"/>
    <w:rsid w:val="00A468D1"/>
    <w:rsid w:val="00A53680"/>
    <w:rsid w:val="00A61FEF"/>
    <w:rsid w:val="00A6646F"/>
    <w:rsid w:val="00A7500B"/>
    <w:rsid w:val="00A75353"/>
    <w:rsid w:val="00A762E6"/>
    <w:rsid w:val="00A8714B"/>
    <w:rsid w:val="00A90307"/>
    <w:rsid w:val="00A90402"/>
    <w:rsid w:val="00A92A14"/>
    <w:rsid w:val="00A97DED"/>
    <w:rsid w:val="00AA6BED"/>
    <w:rsid w:val="00AC1BFF"/>
    <w:rsid w:val="00AC3605"/>
    <w:rsid w:val="00AC3676"/>
    <w:rsid w:val="00AC50F5"/>
    <w:rsid w:val="00AF0D8D"/>
    <w:rsid w:val="00AF2A96"/>
    <w:rsid w:val="00AF4251"/>
    <w:rsid w:val="00AF67C9"/>
    <w:rsid w:val="00AF69EA"/>
    <w:rsid w:val="00B14828"/>
    <w:rsid w:val="00B208AA"/>
    <w:rsid w:val="00B37257"/>
    <w:rsid w:val="00B41BF8"/>
    <w:rsid w:val="00B4216F"/>
    <w:rsid w:val="00B50684"/>
    <w:rsid w:val="00B56E79"/>
    <w:rsid w:val="00B572C4"/>
    <w:rsid w:val="00B60BC2"/>
    <w:rsid w:val="00B72E53"/>
    <w:rsid w:val="00B86B18"/>
    <w:rsid w:val="00B93A2B"/>
    <w:rsid w:val="00BA4910"/>
    <w:rsid w:val="00BA5121"/>
    <w:rsid w:val="00BA6DB4"/>
    <w:rsid w:val="00BB0800"/>
    <w:rsid w:val="00BB24AF"/>
    <w:rsid w:val="00BB77AB"/>
    <w:rsid w:val="00BC26EC"/>
    <w:rsid w:val="00BC328C"/>
    <w:rsid w:val="00BC7F1C"/>
    <w:rsid w:val="00BD4941"/>
    <w:rsid w:val="00C003E5"/>
    <w:rsid w:val="00C018CF"/>
    <w:rsid w:val="00C03CDB"/>
    <w:rsid w:val="00C1074C"/>
    <w:rsid w:val="00C10A0A"/>
    <w:rsid w:val="00C16E78"/>
    <w:rsid w:val="00C2361B"/>
    <w:rsid w:val="00C3528A"/>
    <w:rsid w:val="00C44702"/>
    <w:rsid w:val="00C46B4C"/>
    <w:rsid w:val="00C6263C"/>
    <w:rsid w:val="00C74096"/>
    <w:rsid w:val="00C83528"/>
    <w:rsid w:val="00C85E5D"/>
    <w:rsid w:val="00C97C7E"/>
    <w:rsid w:val="00CA4894"/>
    <w:rsid w:val="00CA7E85"/>
    <w:rsid w:val="00CC017F"/>
    <w:rsid w:val="00CC1708"/>
    <w:rsid w:val="00CD12E8"/>
    <w:rsid w:val="00CD4D46"/>
    <w:rsid w:val="00CD76C0"/>
    <w:rsid w:val="00CE0835"/>
    <w:rsid w:val="00CE27A8"/>
    <w:rsid w:val="00CE2A8F"/>
    <w:rsid w:val="00CE4B37"/>
    <w:rsid w:val="00D035D1"/>
    <w:rsid w:val="00D03736"/>
    <w:rsid w:val="00D07190"/>
    <w:rsid w:val="00D07E32"/>
    <w:rsid w:val="00D114C8"/>
    <w:rsid w:val="00D165C4"/>
    <w:rsid w:val="00D16629"/>
    <w:rsid w:val="00D34844"/>
    <w:rsid w:val="00D35CA2"/>
    <w:rsid w:val="00D40C75"/>
    <w:rsid w:val="00D42E12"/>
    <w:rsid w:val="00D65999"/>
    <w:rsid w:val="00D66EAC"/>
    <w:rsid w:val="00D74746"/>
    <w:rsid w:val="00D81D07"/>
    <w:rsid w:val="00D87742"/>
    <w:rsid w:val="00DA2D9D"/>
    <w:rsid w:val="00DA4A39"/>
    <w:rsid w:val="00DA55E3"/>
    <w:rsid w:val="00DA77FF"/>
    <w:rsid w:val="00DB3D40"/>
    <w:rsid w:val="00DD2465"/>
    <w:rsid w:val="00DD7F6C"/>
    <w:rsid w:val="00DE03F0"/>
    <w:rsid w:val="00DE34E3"/>
    <w:rsid w:val="00DE3CD7"/>
    <w:rsid w:val="00DE709E"/>
    <w:rsid w:val="00DE72EC"/>
    <w:rsid w:val="00E01704"/>
    <w:rsid w:val="00E0686E"/>
    <w:rsid w:val="00E104F9"/>
    <w:rsid w:val="00E22047"/>
    <w:rsid w:val="00E23109"/>
    <w:rsid w:val="00E36708"/>
    <w:rsid w:val="00E37B98"/>
    <w:rsid w:val="00E45451"/>
    <w:rsid w:val="00E56EB1"/>
    <w:rsid w:val="00E60177"/>
    <w:rsid w:val="00E672FB"/>
    <w:rsid w:val="00E75835"/>
    <w:rsid w:val="00E82052"/>
    <w:rsid w:val="00E82649"/>
    <w:rsid w:val="00E84EE4"/>
    <w:rsid w:val="00E90387"/>
    <w:rsid w:val="00E91AAA"/>
    <w:rsid w:val="00E9404D"/>
    <w:rsid w:val="00EA3CC2"/>
    <w:rsid w:val="00EA3F5F"/>
    <w:rsid w:val="00EC15DD"/>
    <w:rsid w:val="00EC1F76"/>
    <w:rsid w:val="00EC230A"/>
    <w:rsid w:val="00EC37A4"/>
    <w:rsid w:val="00EE065E"/>
    <w:rsid w:val="00EE0B8F"/>
    <w:rsid w:val="00EE1649"/>
    <w:rsid w:val="00EE1ABE"/>
    <w:rsid w:val="00EF2648"/>
    <w:rsid w:val="00F03989"/>
    <w:rsid w:val="00F05F7D"/>
    <w:rsid w:val="00F13B45"/>
    <w:rsid w:val="00F1562D"/>
    <w:rsid w:val="00F24C46"/>
    <w:rsid w:val="00F41494"/>
    <w:rsid w:val="00F439AF"/>
    <w:rsid w:val="00F442CE"/>
    <w:rsid w:val="00F472D1"/>
    <w:rsid w:val="00F604AD"/>
    <w:rsid w:val="00F637D7"/>
    <w:rsid w:val="00F63891"/>
    <w:rsid w:val="00F663E4"/>
    <w:rsid w:val="00F7023C"/>
    <w:rsid w:val="00F7163C"/>
    <w:rsid w:val="00F773DC"/>
    <w:rsid w:val="00F92BA5"/>
    <w:rsid w:val="00F94A66"/>
    <w:rsid w:val="00F95B6B"/>
    <w:rsid w:val="00FA04A2"/>
    <w:rsid w:val="00FA3C36"/>
    <w:rsid w:val="00FC0892"/>
    <w:rsid w:val="00FD4E5F"/>
    <w:rsid w:val="00FD6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DC1BA"/>
  <w15:chartTrackingRefBased/>
  <w15:docId w15:val="{2CC7F55C-F0AF-43A2-AE16-DE18053C2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00502"/>
    <w:pPr>
      <w:spacing w:after="120" w:line="240" w:lineRule="auto"/>
    </w:pPr>
    <w:rPr>
      <w:rFonts w:ascii="Arial" w:hAnsi="Arial"/>
      <w:sz w:val="24"/>
    </w:rPr>
  </w:style>
  <w:style w:type="paragraph" w:styleId="Heading1">
    <w:name w:val="heading 1"/>
    <w:basedOn w:val="Normal"/>
    <w:next w:val="BodyText"/>
    <w:link w:val="Heading1Char"/>
    <w:uiPriority w:val="9"/>
    <w:qFormat/>
    <w:rsid w:val="00A0287E"/>
    <w:pPr>
      <w:keepNext/>
      <w:numPr>
        <w:numId w:val="3"/>
      </w:numPr>
      <w:spacing w:before="240"/>
      <w:ind w:left="720" w:hanging="720"/>
      <w:outlineLvl w:val="0"/>
    </w:pPr>
    <w:rPr>
      <w:b/>
      <w:bCs/>
      <w:color w:val="033549" w:themeColor="text2"/>
      <w:sz w:val="32"/>
      <w:szCs w:val="32"/>
    </w:rPr>
  </w:style>
  <w:style w:type="paragraph" w:styleId="Heading2">
    <w:name w:val="heading 2"/>
    <w:basedOn w:val="Normal"/>
    <w:next w:val="BodyText"/>
    <w:link w:val="Heading2Char"/>
    <w:uiPriority w:val="9"/>
    <w:unhideWhenUsed/>
    <w:qFormat/>
    <w:rsid w:val="0072188B"/>
    <w:pPr>
      <w:keepNext/>
      <w:spacing w:before="240"/>
      <w:ind w:left="720"/>
      <w:outlineLvl w:val="1"/>
    </w:pPr>
    <w:rPr>
      <w:b/>
      <w:bCs/>
      <w:color w:val="595959"/>
      <w:sz w:val="30"/>
      <w:szCs w:val="30"/>
    </w:rPr>
  </w:style>
  <w:style w:type="paragraph" w:styleId="Heading3">
    <w:name w:val="heading 3"/>
    <w:basedOn w:val="Normal"/>
    <w:next w:val="BodyText"/>
    <w:link w:val="Heading3Char"/>
    <w:uiPriority w:val="9"/>
    <w:unhideWhenUsed/>
    <w:qFormat/>
    <w:rsid w:val="00DE34E3"/>
    <w:pPr>
      <w:keepNext/>
      <w:spacing w:after="480"/>
      <w:outlineLvl w:val="2"/>
    </w:pPr>
    <w:rPr>
      <w:b/>
      <w:bCs/>
      <w:sz w:val="28"/>
      <w:szCs w:val="28"/>
    </w:rPr>
  </w:style>
  <w:style w:type="paragraph" w:styleId="Heading4">
    <w:name w:val="heading 4"/>
    <w:basedOn w:val="Normal"/>
    <w:next w:val="BodyText"/>
    <w:link w:val="Heading4Char"/>
    <w:uiPriority w:val="9"/>
    <w:unhideWhenUsed/>
    <w:qFormat/>
    <w:rsid w:val="00666C61"/>
    <w:pPr>
      <w:keepNext/>
      <w:spacing w:before="24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1649"/>
    <w:pPr>
      <w:tabs>
        <w:tab w:val="center" w:pos="4680"/>
        <w:tab w:val="right" w:pos="9360"/>
      </w:tabs>
      <w:spacing w:before="80" w:after="80"/>
    </w:pPr>
  </w:style>
  <w:style w:type="character" w:customStyle="1" w:styleId="HeaderChar">
    <w:name w:val="Header Char"/>
    <w:basedOn w:val="DefaultParagraphFont"/>
    <w:link w:val="Header"/>
    <w:uiPriority w:val="99"/>
    <w:rsid w:val="00EE1649"/>
    <w:rPr>
      <w:rFonts w:ascii="Arial" w:hAnsi="Arial"/>
      <w:sz w:val="24"/>
    </w:rPr>
  </w:style>
  <w:style w:type="paragraph" w:styleId="Footer">
    <w:name w:val="footer"/>
    <w:basedOn w:val="Normal"/>
    <w:link w:val="FooterChar"/>
    <w:uiPriority w:val="99"/>
    <w:unhideWhenUsed/>
    <w:rsid w:val="00384C99"/>
    <w:pPr>
      <w:tabs>
        <w:tab w:val="center" w:pos="4680"/>
        <w:tab w:val="right" w:pos="9360"/>
      </w:tabs>
      <w:spacing w:before="80" w:after="80"/>
    </w:pPr>
    <w:rPr>
      <w:caps/>
      <w:color w:val="B2D336" w:themeColor="accent3"/>
      <w:sz w:val="20"/>
    </w:rPr>
  </w:style>
  <w:style w:type="character" w:customStyle="1" w:styleId="FooterChar">
    <w:name w:val="Footer Char"/>
    <w:basedOn w:val="DefaultParagraphFont"/>
    <w:link w:val="Footer"/>
    <w:uiPriority w:val="99"/>
    <w:rsid w:val="00384C99"/>
    <w:rPr>
      <w:rFonts w:ascii="Arial" w:hAnsi="Arial"/>
      <w:caps/>
      <w:color w:val="B2D336" w:themeColor="accent3"/>
      <w:sz w:val="20"/>
    </w:rPr>
  </w:style>
  <w:style w:type="paragraph" w:styleId="BodyText">
    <w:name w:val="Body Text"/>
    <w:aliases w:val="Content"/>
    <w:basedOn w:val="Normal"/>
    <w:link w:val="BodyTextChar"/>
    <w:uiPriority w:val="99"/>
    <w:unhideWhenUsed/>
    <w:qFormat/>
    <w:rsid w:val="00862B4A"/>
    <w:pPr>
      <w:spacing w:before="120"/>
    </w:pPr>
  </w:style>
  <w:style w:type="character" w:customStyle="1" w:styleId="BodyTextChar">
    <w:name w:val="Body Text Char"/>
    <w:aliases w:val="Content Char"/>
    <w:basedOn w:val="DefaultParagraphFont"/>
    <w:link w:val="BodyText"/>
    <w:uiPriority w:val="99"/>
    <w:rsid w:val="00862B4A"/>
    <w:rPr>
      <w:rFonts w:ascii="Arial" w:hAnsi="Arial"/>
      <w:sz w:val="24"/>
    </w:rPr>
  </w:style>
  <w:style w:type="character" w:styleId="PlaceholderText">
    <w:name w:val="Placeholder Text"/>
    <w:basedOn w:val="DefaultParagraphFont"/>
    <w:uiPriority w:val="99"/>
    <w:semiHidden/>
    <w:rsid w:val="00315B91"/>
    <w:rPr>
      <w:color w:val="808080"/>
    </w:rPr>
  </w:style>
  <w:style w:type="table" w:styleId="TableGrid">
    <w:name w:val="Table Grid"/>
    <w:basedOn w:val="TableNormal"/>
    <w:uiPriority w:val="39"/>
    <w:rsid w:val="000463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DA2D9D"/>
    <w:pPr>
      <w:ind w:left="720"/>
      <w:contextualSpacing/>
    </w:pPr>
  </w:style>
  <w:style w:type="character" w:customStyle="1" w:styleId="Heading1Char">
    <w:name w:val="Heading 1 Char"/>
    <w:basedOn w:val="DefaultParagraphFont"/>
    <w:link w:val="Heading1"/>
    <w:uiPriority w:val="9"/>
    <w:rsid w:val="00A0287E"/>
    <w:rPr>
      <w:rFonts w:ascii="Arial" w:hAnsi="Arial"/>
      <w:b/>
      <w:bCs/>
      <w:color w:val="033549" w:themeColor="text2"/>
      <w:sz w:val="32"/>
      <w:szCs w:val="32"/>
    </w:rPr>
  </w:style>
  <w:style w:type="character" w:customStyle="1" w:styleId="Heading2Char">
    <w:name w:val="Heading 2 Char"/>
    <w:basedOn w:val="DefaultParagraphFont"/>
    <w:link w:val="Heading2"/>
    <w:uiPriority w:val="9"/>
    <w:rsid w:val="0072188B"/>
    <w:rPr>
      <w:rFonts w:ascii="Arial" w:hAnsi="Arial"/>
      <w:b/>
      <w:bCs/>
      <w:color w:val="595959"/>
      <w:sz w:val="30"/>
      <w:szCs w:val="30"/>
    </w:rPr>
  </w:style>
  <w:style w:type="character" w:customStyle="1" w:styleId="Heading3Char">
    <w:name w:val="Heading 3 Char"/>
    <w:basedOn w:val="DefaultParagraphFont"/>
    <w:link w:val="Heading3"/>
    <w:uiPriority w:val="9"/>
    <w:rsid w:val="00DE34E3"/>
    <w:rPr>
      <w:rFonts w:ascii="Arial" w:hAnsi="Arial"/>
      <w:b/>
      <w:bCs/>
      <w:sz w:val="28"/>
      <w:szCs w:val="28"/>
    </w:rPr>
  </w:style>
  <w:style w:type="paragraph" w:styleId="ListBullet">
    <w:name w:val="List Bullet"/>
    <w:basedOn w:val="ListParagraph"/>
    <w:uiPriority w:val="99"/>
    <w:unhideWhenUsed/>
    <w:qFormat/>
    <w:rsid w:val="00327F46"/>
    <w:pPr>
      <w:numPr>
        <w:numId w:val="1"/>
      </w:numPr>
      <w:ind w:left="630" w:hanging="270"/>
    </w:pPr>
  </w:style>
  <w:style w:type="paragraph" w:styleId="ListBullet2">
    <w:name w:val="List Bullet 2"/>
    <w:basedOn w:val="ListParagraph"/>
    <w:uiPriority w:val="99"/>
    <w:unhideWhenUsed/>
    <w:rsid w:val="00327F46"/>
    <w:pPr>
      <w:numPr>
        <w:ilvl w:val="1"/>
        <w:numId w:val="1"/>
      </w:numPr>
      <w:ind w:left="1080" w:hanging="270"/>
    </w:pPr>
  </w:style>
  <w:style w:type="paragraph" w:styleId="ListBullet3">
    <w:name w:val="List Bullet 3"/>
    <w:basedOn w:val="ListParagraph"/>
    <w:uiPriority w:val="99"/>
    <w:unhideWhenUsed/>
    <w:rsid w:val="00327F46"/>
    <w:pPr>
      <w:numPr>
        <w:ilvl w:val="2"/>
        <w:numId w:val="1"/>
      </w:numPr>
      <w:ind w:left="1620" w:hanging="270"/>
    </w:pPr>
  </w:style>
  <w:style w:type="paragraph" w:styleId="ListNumber">
    <w:name w:val="List Number"/>
    <w:basedOn w:val="ListParagraph"/>
    <w:uiPriority w:val="99"/>
    <w:unhideWhenUsed/>
    <w:qFormat/>
    <w:rsid w:val="00327F46"/>
    <w:pPr>
      <w:numPr>
        <w:numId w:val="2"/>
      </w:numPr>
      <w:ind w:left="630" w:hanging="270"/>
    </w:pPr>
  </w:style>
  <w:style w:type="paragraph" w:styleId="ListNumber2">
    <w:name w:val="List Number 2"/>
    <w:basedOn w:val="ListParagraph"/>
    <w:uiPriority w:val="99"/>
    <w:unhideWhenUsed/>
    <w:rsid w:val="00327F46"/>
    <w:pPr>
      <w:numPr>
        <w:ilvl w:val="1"/>
        <w:numId w:val="2"/>
      </w:numPr>
      <w:ind w:left="1080" w:hanging="270"/>
    </w:pPr>
  </w:style>
  <w:style w:type="paragraph" w:styleId="ListNumber3">
    <w:name w:val="List Number 3"/>
    <w:basedOn w:val="ListParagraph"/>
    <w:uiPriority w:val="99"/>
    <w:unhideWhenUsed/>
    <w:rsid w:val="00327F46"/>
    <w:pPr>
      <w:numPr>
        <w:ilvl w:val="2"/>
        <w:numId w:val="2"/>
      </w:numPr>
      <w:ind w:left="1530" w:hanging="90"/>
    </w:pPr>
  </w:style>
  <w:style w:type="character" w:customStyle="1" w:styleId="Heading4Char">
    <w:name w:val="Heading 4 Char"/>
    <w:basedOn w:val="DefaultParagraphFont"/>
    <w:link w:val="Heading4"/>
    <w:uiPriority w:val="9"/>
    <w:rsid w:val="00666C61"/>
    <w:rPr>
      <w:rFonts w:ascii="Arial" w:hAnsi="Arial"/>
      <w:b/>
      <w:bCs/>
      <w:sz w:val="24"/>
    </w:rPr>
  </w:style>
  <w:style w:type="character" w:styleId="IntenseEmphasis">
    <w:name w:val="Intense Emphasis"/>
    <w:uiPriority w:val="21"/>
    <w:rsid w:val="002233F6"/>
    <w:rPr>
      <w:b/>
      <w:bCs/>
      <w:smallCaps/>
    </w:rPr>
  </w:style>
  <w:style w:type="paragraph" w:styleId="Title">
    <w:name w:val="Title"/>
    <w:basedOn w:val="Normal"/>
    <w:next w:val="Normal"/>
    <w:link w:val="TitleChar"/>
    <w:uiPriority w:val="10"/>
    <w:rsid w:val="008F03D3"/>
    <w:pPr>
      <w:spacing w:before="360"/>
    </w:pPr>
    <w:rPr>
      <w:caps/>
      <w:sz w:val="44"/>
      <w:szCs w:val="44"/>
    </w:rPr>
  </w:style>
  <w:style w:type="character" w:customStyle="1" w:styleId="TitleChar">
    <w:name w:val="Title Char"/>
    <w:basedOn w:val="DefaultParagraphFont"/>
    <w:link w:val="Title"/>
    <w:uiPriority w:val="10"/>
    <w:rsid w:val="008F03D3"/>
    <w:rPr>
      <w:rFonts w:ascii="Arial" w:hAnsi="Arial"/>
      <w:caps/>
      <w:sz w:val="44"/>
      <w:szCs w:val="44"/>
    </w:rPr>
  </w:style>
  <w:style w:type="paragraph" w:styleId="Subtitle">
    <w:name w:val="Subtitle"/>
    <w:basedOn w:val="Normal"/>
    <w:next w:val="Normal"/>
    <w:link w:val="SubtitleChar"/>
    <w:uiPriority w:val="11"/>
    <w:rsid w:val="00666C61"/>
    <w:rPr>
      <w:i/>
      <w:iCs/>
      <w:color w:val="B2D336" w:themeColor="accent3"/>
      <w:sz w:val="32"/>
      <w:szCs w:val="32"/>
    </w:rPr>
  </w:style>
  <w:style w:type="character" w:customStyle="1" w:styleId="SubtitleChar">
    <w:name w:val="Subtitle Char"/>
    <w:basedOn w:val="DefaultParagraphFont"/>
    <w:link w:val="Subtitle"/>
    <w:uiPriority w:val="11"/>
    <w:rsid w:val="00666C61"/>
    <w:rPr>
      <w:rFonts w:ascii="Arial" w:hAnsi="Arial"/>
      <w:i/>
      <w:iCs/>
      <w:color w:val="B2D336" w:themeColor="accent3"/>
      <w:sz w:val="32"/>
      <w:szCs w:val="32"/>
    </w:rPr>
  </w:style>
  <w:style w:type="character" w:styleId="SubtleReference">
    <w:name w:val="Subtle Reference"/>
    <w:uiPriority w:val="31"/>
    <w:rsid w:val="00666C61"/>
    <w:rPr>
      <w:color w:val="E0EDAE" w:themeColor="accent3" w:themeTint="66"/>
      <w:sz w:val="26"/>
      <w:szCs w:val="26"/>
    </w:rPr>
  </w:style>
  <w:style w:type="paragraph" w:styleId="BodyText3">
    <w:name w:val="Body Text 3"/>
    <w:aliases w:val="Table Text"/>
    <w:basedOn w:val="Normal"/>
    <w:link w:val="BodyText3Char"/>
    <w:uiPriority w:val="99"/>
    <w:unhideWhenUsed/>
    <w:rsid w:val="008314D8"/>
    <w:pPr>
      <w:spacing w:after="0"/>
    </w:pPr>
    <w:rPr>
      <w:rFonts w:asciiTheme="minorHAnsi" w:hAnsiTheme="minorHAnsi"/>
      <w:sz w:val="20"/>
      <w:szCs w:val="16"/>
    </w:rPr>
  </w:style>
  <w:style w:type="character" w:customStyle="1" w:styleId="BodyText3Char">
    <w:name w:val="Body Text 3 Char"/>
    <w:aliases w:val="Table Text Char"/>
    <w:basedOn w:val="DefaultParagraphFont"/>
    <w:link w:val="BodyText3"/>
    <w:uiPriority w:val="99"/>
    <w:rsid w:val="008314D8"/>
    <w:rPr>
      <w:sz w:val="20"/>
      <w:szCs w:val="16"/>
    </w:rPr>
  </w:style>
  <w:style w:type="table" w:customStyle="1" w:styleId="PA">
    <w:name w:val="PA"/>
    <w:basedOn w:val="TableNormal"/>
    <w:uiPriority w:val="99"/>
    <w:rsid w:val="00A34997"/>
    <w:pPr>
      <w:spacing w:after="0" w:line="240" w:lineRule="auto"/>
    </w:pPr>
    <w:rPr>
      <w:sz w:val="20"/>
    </w:rPr>
    <w:tblPr>
      <w:tblStyleRowBandSize w:val="1"/>
      <w:tblStyleColBandSize w:val="1"/>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43" w:type="dxa"/>
        <w:left w:w="72" w:type="dxa"/>
        <w:bottom w:w="43" w:type="dxa"/>
        <w:right w:w="72" w:type="dxa"/>
      </w:tblCellMar>
    </w:tblPr>
    <w:tcPr>
      <w:shd w:val="clear" w:color="auto" w:fill="auto"/>
      <w:tcMar>
        <w:top w:w="43" w:type="dxa"/>
        <w:left w:w="72" w:type="dxa"/>
        <w:bottom w:w="43" w:type="dxa"/>
        <w:right w:w="72" w:type="dxa"/>
      </w:tcMar>
    </w:tcPr>
    <w:tblStylePr w:type="firstRow">
      <w:pPr>
        <w:keepNext/>
        <w:wordWrap/>
      </w:pPr>
      <w:rPr>
        <w:b/>
        <w:color w:val="FFFFFF" w:themeColor="background1"/>
      </w:rPr>
      <w:tblPr/>
      <w:trPr>
        <w:tblHeader/>
      </w:trPr>
      <w:tcPr>
        <w:shd w:val="clear" w:color="auto" w:fill="033549" w:themeFill="text2"/>
      </w:tcPr>
    </w:tblStylePr>
    <w:tblStylePr w:type="lastRow">
      <w:pPr>
        <w:wordWrap/>
        <w:jc w:val="right"/>
      </w:pPr>
      <w:rPr>
        <w:b/>
      </w:rPr>
    </w:tblStylePr>
    <w:tblStylePr w:type="firstCol">
      <w:pPr>
        <w:wordWrap/>
        <w:jc w:val="left"/>
      </w:pPr>
      <w:rPr>
        <w:b/>
      </w:rPr>
      <w:tblPr/>
      <w:tcPr>
        <w:shd w:val="clear" w:color="auto" w:fill="78CDD1" w:themeFill="background2"/>
      </w:tcPr>
    </w:tblStylePr>
    <w:tblStylePr w:type="lastCol">
      <w:rPr>
        <w:b/>
      </w:rPr>
      <w:tblPr/>
      <w:tcPr>
        <w:shd w:val="clear" w:color="auto" w:fill="D9D9D9" w:themeFill="background1" w:themeFillShade="D9"/>
      </w:tcPr>
    </w:tblStylePr>
    <w:tblStylePr w:type="band2Vert">
      <w:tblPr/>
      <w:tcPr>
        <w:shd w:val="clear" w:color="auto" w:fill="E3F4F5" w:themeFill="background2" w:themeFillTint="33"/>
      </w:tcPr>
    </w:tblStylePr>
    <w:tblStylePr w:type="band2Horz">
      <w:tblPr/>
      <w:tcPr>
        <w:shd w:val="clear" w:color="auto" w:fill="E3F4F5" w:themeFill="accent2" w:themeFillTint="33"/>
      </w:tcPr>
    </w:tblStylePr>
  </w:style>
  <w:style w:type="paragraph" w:styleId="BodyText2">
    <w:name w:val="Body Text 2"/>
    <w:basedOn w:val="Normal"/>
    <w:link w:val="BodyText2Char"/>
    <w:uiPriority w:val="99"/>
    <w:unhideWhenUsed/>
    <w:rsid w:val="00862B4A"/>
    <w:pPr>
      <w:spacing w:after="0"/>
    </w:pPr>
    <w:rPr>
      <w:rFonts w:asciiTheme="minorHAnsi" w:hAnsiTheme="minorHAnsi"/>
      <w:sz w:val="20"/>
    </w:rPr>
  </w:style>
  <w:style w:type="character" w:customStyle="1" w:styleId="BodyText2Char">
    <w:name w:val="Body Text 2 Char"/>
    <w:basedOn w:val="DefaultParagraphFont"/>
    <w:link w:val="BodyText2"/>
    <w:uiPriority w:val="99"/>
    <w:rsid w:val="00862B4A"/>
    <w:rPr>
      <w:sz w:val="20"/>
    </w:rPr>
  </w:style>
  <w:style w:type="paragraph" w:styleId="TOCHeading">
    <w:name w:val="TOC Heading"/>
    <w:basedOn w:val="Heading1"/>
    <w:next w:val="Normal"/>
    <w:uiPriority w:val="39"/>
    <w:unhideWhenUsed/>
    <w:rsid w:val="000F6C8F"/>
    <w:pPr>
      <w:keepLines/>
      <w:numPr>
        <w:numId w:val="0"/>
      </w:numPr>
      <w:outlineLvl w:val="9"/>
    </w:pPr>
    <w:rPr>
      <w:rFonts w:asciiTheme="majorHAnsi" w:eastAsiaTheme="majorEastAsia" w:hAnsiTheme="majorHAnsi" w:cstheme="majorBidi"/>
      <w:bCs w:val="0"/>
      <w:color w:val="033549" w:themeColor="accent1"/>
    </w:rPr>
  </w:style>
  <w:style w:type="paragraph" w:styleId="TOC1">
    <w:name w:val="toc 1"/>
    <w:basedOn w:val="Normal"/>
    <w:next w:val="Normal"/>
    <w:autoRedefine/>
    <w:uiPriority w:val="39"/>
    <w:unhideWhenUsed/>
    <w:rsid w:val="00D34844"/>
    <w:pPr>
      <w:tabs>
        <w:tab w:val="right" w:leader="dot" w:pos="10080"/>
      </w:tabs>
      <w:spacing w:before="240"/>
      <w:ind w:left="360" w:right="360" w:hanging="360"/>
    </w:pPr>
    <w:rPr>
      <w:b/>
      <w:noProof/>
      <w:color w:val="033549" w:themeColor="text2"/>
    </w:rPr>
  </w:style>
  <w:style w:type="paragraph" w:styleId="TOC2">
    <w:name w:val="toc 2"/>
    <w:basedOn w:val="Normal"/>
    <w:next w:val="Normal"/>
    <w:autoRedefine/>
    <w:uiPriority w:val="39"/>
    <w:unhideWhenUsed/>
    <w:rsid w:val="00D34844"/>
    <w:pPr>
      <w:tabs>
        <w:tab w:val="left" w:pos="360"/>
        <w:tab w:val="left" w:pos="880"/>
        <w:tab w:val="right" w:leader="dot" w:pos="10070"/>
      </w:tabs>
      <w:spacing w:before="120" w:after="60"/>
      <w:ind w:left="720" w:right="360" w:hanging="360"/>
    </w:pPr>
    <w:rPr>
      <w:noProof/>
      <w:lang w:val="en"/>
    </w:rPr>
  </w:style>
  <w:style w:type="paragraph" w:styleId="TOC3">
    <w:name w:val="toc 3"/>
    <w:basedOn w:val="Normal"/>
    <w:next w:val="Normal"/>
    <w:autoRedefine/>
    <w:uiPriority w:val="39"/>
    <w:unhideWhenUsed/>
    <w:rsid w:val="00D34844"/>
    <w:pPr>
      <w:tabs>
        <w:tab w:val="left" w:pos="1100"/>
        <w:tab w:val="right" w:leader="dot" w:pos="10070"/>
      </w:tabs>
      <w:spacing w:before="120"/>
      <w:ind w:left="1080" w:right="360" w:hanging="360"/>
    </w:pPr>
    <w:rPr>
      <w:noProof/>
      <w:lang w:val="en"/>
    </w:rPr>
  </w:style>
  <w:style w:type="character" w:styleId="Hyperlink">
    <w:name w:val="Hyperlink"/>
    <w:uiPriority w:val="99"/>
    <w:unhideWhenUsed/>
    <w:rsid w:val="00610E16"/>
    <w:rPr>
      <w:color w:val="000000" w:themeColor="hyperlink"/>
      <w:u w:val="none"/>
    </w:rPr>
  </w:style>
  <w:style w:type="paragraph" w:styleId="IntenseQuote">
    <w:name w:val="Intense Quote"/>
    <w:basedOn w:val="Normal"/>
    <w:next w:val="Normal"/>
    <w:link w:val="IntenseQuoteChar"/>
    <w:uiPriority w:val="30"/>
    <w:rsid w:val="00E9404D"/>
    <w:pPr>
      <w:pBdr>
        <w:top w:val="single" w:sz="4" w:space="10" w:color="033549" w:themeColor="accent1"/>
        <w:bottom w:val="single" w:sz="4" w:space="10" w:color="033549" w:themeColor="accent1"/>
      </w:pBdr>
      <w:spacing w:before="360" w:after="360"/>
      <w:ind w:left="864" w:right="864"/>
      <w:jc w:val="center"/>
    </w:pPr>
    <w:rPr>
      <w:i/>
      <w:iCs/>
      <w:color w:val="033549" w:themeColor="accent1"/>
    </w:rPr>
  </w:style>
  <w:style w:type="character" w:customStyle="1" w:styleId="IntenseQuoteChar">
    <w:name w:val="Intense Quote Char"/>
    <w:basedOn w:val="DefaultParagraphFont"/>
    <w:link w:val="IntenseQuote"/>
    <w:uiPriority w:val="30"/>
    <w:rsid w:val="00E9404D"/>
    <w:rPr>
      <w:rFonts w:ascii="Arial" w:hAnsi="Arial"/>
      <w:i/>
      <w:iCs/>
      <w:color w:val="033549" w:themeColor="accent1"/>
      <w:sz w:val="24"/>
    </w:rPr>
  </w:style>
  <w:style w:type="paragraph" w:styleId="FootnoteText">
    <w:name w:val="footnote text"/>
    <w:basedOn w:val="Normal"/>
    <w:link w:val="FootnoteTextChar"/>
    <w:uiPriority w:val="99"/>
    <w:semiHidden/>
    <w:unhideWhenUsed/>
    <w:rsid w:val="00692879"/>
    <w:pPr>
      <w:spacing w:after="0"/>
    </w:pPr>
    <w:rPr>
      <w:sz w:val="21"/>
      <w:szCs w:val="20"/>
    </w:rPr>
  </w:style>
  <w:style w:type="character" w:customStyle="1" w:styleId="FootnoteTextChar">
    <w:name w:val="Footnote Text Char"/>
    <w:basedOn w:val="DefaultParagraphFont"/>
    <w:link w:val="FootnoteText"/>
    <w:uiPriority w:val="99"/>
    <w:semiHidden/>
    <w:rsid w:val="00692879"/>
    <w:rPr>
      <w:rFonts w:ascii="Arial" w:hAnsi="Arial"/>
      <w:sz w:val="21"/>
      <w:szCs w:val="20"/>
    </w:rPr>
  </w:style>
  <w:style w:type="character" w:styleId="FootnoteReference">
    <w:name w:val="footnote reference"/>
    <w:basedOn w:val="DefaultParagraphFont"/>
    <w:uiPriority w:val="99"/>
    <w:semiHidden/>
    <w:unhideWhenUsed/>
    <w:rsid w:val="00104075"/>
    <w:rPr>
      <w:vertAlign w:val="superscript"/>
    </w:rPr>
  </w:style>
  <w:style w:type="paragraph" w:customStyle="1" w:styleId="ShadedBox">
    <w:name w:val="Shaded Box"/>
    <w:basedOn w:val="BodyText"/>
    <w:next w:val="Normal"/>
    <w:qFormat/>
    <w:rsid w:val="00F472D1"/>
    <w:pPr>
      <w:pBdr>
        <w:top w:val="single" w:sz="8" w:space="4" w:color="FFFFFF" w:themeColor="background1"/>
        <w:left w:val="single" w:sz="8" w:space="4" w:color="FFFFFF" w:themeColor="background1"/>
        <w:bottom w:val="single" w:sz="8" w:space="4" w:color="FFFFFF" w:themeColor="background1"/>
        <w:right w:val="single" w:sz="8" w:space="4" w:color="FFFFFF" w:themeColor="background1"/>
      </w:pBdr>
      <w:shd w:val="pct15" w:color="auto" w:fill="auto"/>
      <w:spacing w:before="0"/>
    </w:pPr>
  </w:style>
  <w:style w:type="character" w:customStyle="1" w:styleId="ShadedBoxHeading">
    <w:name w:val="Shaded Box Heading"/>
    <w:uiPriority w:val="1"/>
    <w:qFormat/>
    <w:rsid w:val="00610E16"/>
    <w:rPr>
      <w:b/>
      <w:caps w:val="0"/>
      <w:smallCaps/>
    </w:rPr>
  </w:style>
  <w:style w:type="paragraph" w:styleId="ListContinue">
    <w:name w:val="List Continue"/>
    <w:basedOn w:val="BodyText3"/>
    <w:uiPriority w:val="99"/>
    <w:unhideWhenUsed/>
    <w:rsid w:val="00193DD8"/>
    <w:pPr>
      <w:numPr>
        <w:numId w:val="6"/>
      </w:numPr>
      <w:ind w:left="288" w:hanging="187"/>
    </w:pPr>
  </w:style>
  <w:style w:type="paragraph" w:styleId="ListContinue2">
    <w:name w:val="List Continue 2"/>
    <w:basedOn w:val="BodyText3"/>
    <w:uiPriority w:val="99"/>
    <w:unhideWhenUsed/>
    <w:rsid w:val="00193DD8"/>
    <w:pPr>
      <w:numPr>
        <w:ilvl w:val="1"/>
        <w:numId w:val="6"/>
      </w:numPr>
      <w:ind w:left="648" w:hanging="187"/>
    </w:pPr>
  </w:style>
  <w:style w:type="paragraph" w:styleId="NoSpacing">
    <w:name w:val="No Spacing"/>
    <w:uiPriority w:val="1"/>
    <w:rsid w:val="00D03736"/>
    <w:pPr>
      <w:spacing w:after="0" w:line="240" w:lineRule="auto"/>
    </w:pPr>
    <w:rPr>
      <w:rFonts w:ascii="Arial" w:hAnsi="Arial"/>
      <w:sz w:val="24"/>
    </w:rPr>
  </w:style>
  <w:style w:type="paragraph" w:customStyle="1" w:styleId="ShadedBullet">
    <w:name w:val="Shaded Bullet"/>
    <w:basedOn w:val="Normal"/>
    <w:qFormat/>
    <w:rsid w:val="001011FF"/>
    <w:pPr>
      <w:numPr>
        <w:numId w:val="7"/>
      </w:numPr>
      <w:pBdr>
        <w:top w:val="single" w:sz="8" w:space="4" w:color="FFFFFF" w:themeColor="background1"/>
        <w:left w:val="single" w:sz="8" w:space="4" w:color="FFFFFF" w:themeColor="background1"/>
        <w:bottom w:val="single" w:sz="8" w:space="4" w:color="FFFFFF" w:themeColor="background1"/>
        <w:right w:val="single" w:sz="8" w:space="4" w:color="FFFFFF" w:themeColor="background1"/>
      </w:pBdr>
      <w:shd w:val="pct15" w:color="auto" w:fill="auto"/>
      <w:spacing w:after="60"/>
      <w:contextualSpacing/>
    </w:pPr>
    <w:rPr>
      <w:rFonts w:asciiTheme="minorHAnsi" w:hAnsiTheme="minorHAnsi"/>
    </w:rPr>
  </w:style>
  <w:style w:type="paragraph" w:customStyle="1" w:styleId="ShadedBullet2">
    <w:name w:val="Shaded Bullet 2"/>
    <w:basedOn w:val="ShadedBullet"/>
    <w:rsid w:val="00D165C4"/>
    <w:pPr>
      <w:numPr>
        <w:ilvl w:val="1"/>
      </w:numPr>
    </w:pPr>
  </w:style>
  <w:style w:type="paragraph" w:customStyle="1" w:styleId="ShadedBullet3">
    <w:name w:val="Shaded Bullet 3"/>
    <w:basedOn w:val="ShadedBullet"/>
    <w:rsid w:val="00303124"/>
    <w:pPr>
      <w:numPr>
        <w:ilvl w:val="2"/>
      </w:numPr>
    </w:pPr>
  </w:style>
  <w:style w:type="numbering" w:customStyle="1" w:styleId="CHBoxDots">
    <w:name w:val="CH Box Dots"/>
    <w:uiPriority w:val="99"/>
    <w:rsid w:val="00D165C4"/>
    <w:pPr>
      <w:numPr>
        <w:numId w:val="7"/>
      </w:numPr>
    </w:pPr>
  </w:style>
  <w:style w:type="paragraph" w:customStyle="1" w:styleId="ShadedIndent">
    <w:name w:val="Shaded Indent"/>
    <w:basedOn w:val="Normal"/>
    <w:qFormat/>
    <w:rsid w:val="00C018CF"/>
    <w:pPr>
      <w:pBdr>
        <w:top w:val="single" w:sz="8" w:space="4" w:color="FFFFFF" w:themeColor="background1"/>
        <w:left w:val="single" w:sz="8" w:space="4" w:color="FFFFFF" w:themeColor="background1"/>
        <w:bottom w:val="single" w:sz="8" w:space="4" w:color="FFFFFF" w:themeColor="background1"/>
        <w:right w:val="single" w:sz="8" w:space="4" w:color="FFFFFF" w:themeColor="background1"/>
      </w:pBdr>
      <w:shd w:val="pct15" w:color="auto" w:fill="auto"/>
      <w:tabs>
        <w:tab w:val="left" w:pos="360"/>
      </w:tabs>
      <w:spacing w:before="120"/>
      <w:ind w:left="360" w:hanging="360"/>
    </w:pPr>
    <w:rPr>
      <w:rFonts w:asciiTheme="minorHAnsi" w:hAnsiTheme="minorHAnsi"/>
    </w:rPr>
  </w:style>
  <w:style w:type="numbering" w:customStyle="1" w:styleId="CHBoxNo">
    <w:name w:val="CH Box No."/>
    <w:uiPriority w:val="99"/>
    <w:rsid w:val="00D165C4"/>
    <w:pPr>
      <w:numPr>
        <w:numId w:val="8"/>
      </w:numPr>
    </w:pPr>
  </w:style>
  <w:style w:type="paragraph" w:customStyle="1" w:styleId="ShadedNumber">
    <w:name w:val="Shaded Number"/>
    <w:basedOn w:val="Normal"/>
    <w:qFormat/>
    <w:rsid w:val="00C018CF"/>
    <w:pPr>
      <w:numPr>
        <w:numId w:val="9"/>
      </w:numPr>
      <w:pBdr>
        <w:top w:val="single" w:sz="8" w:space="4" w:color="FFFFFF" w:themeColor="background1"/>
        <w:left w:val="single" w:sz="8" w:space="4" w:color="FFFFFF" w:themeColor="background1"/>
        <w:bottom w:val="single" w:sz="8" w:space="4" w:color="FFFFFF" w:themeColor="background1"/>
        <w:right w:val="single" w:sz="8" w:space="4" w:color="FFFFFF" w:themeColor="background1"/>
      </w:pBdr>
      <w:shd w:val="pct15" w:color="auto" w:fill="auto"/>
      <w:spacing w:after="60"/>
      <w:contextualSpacing/>
    </w:pPr>
    <w:rPr>
      <w:rFonts w:asciiTheme="minorHAnsi" w:hAnsiTheme="minorHAnsi"/>
      <w:sz w:val="22"/>
    </w:rPr>
  </w:style>
  <w:style w:type="paragraph" w:customStyle="1" w:styleId="ShadedNumber2">
    <w:name w:val="Shaded Number 2"/>
    <w:basedOn w:val="ShadedNumber"/>
    <w:rsid w:val="00C018CF"/>
    <w:pPr>
      <w:numPr>
        <w:ilvl w:val="1"/>
      </w:numPr>
    </w:pPr>
  </w:style>
  <w:style w:type="paragraph" w:customStyle="1" w:styleId="ShadedNumber3">
    <w:name w:val="Shaded Number 3"/>
    <w:basedOn w:val="ShadedNumber2"/>
    <w:rsid w:val="00C018CF"/>
    <w:pPr>
      <w:numPr>
        <w:ilvl w:val="2"/>
      </w:numPr>
    </w:pPr>
  </w:style>
  <w:style w:type="character" w:styleId="CommentReference">
    <w:name w:val="annotation reference"/>
    <w:basedOn w:val="DefaultParagraphFont"/>
    <w:uiPriority w:val="99"/>
    <w:semiHidden/>
    <w:unhideWhenUsed/>
    <w:rsid w:val="00C74096"/>
    <w:rPr>
      <w:sz w:val="16"/>
      <w:szCs w:val="16"/>
    </w:rPr>
  </w:style>
  <w:style w:type="paragraph" w:styleId="CommentText">
    <w:name w:val="annotation text"/>
    <w:basedOn w:val="Normal"/>
    <w:link w:val="CommentTextChar"/>
    <w:uiPriority w:val="99"/>
    <w:unhideWhenUsed/>
    <w:rsid w:val="00C74096"/>
    <w:rPr>
      <w:sz w:val="20"/>
      <w:szCs w:val="20"/>
    </w:rPr>
  </w:style>
  <w:style w:type="character" w:customStyle="1" w:styleId="CommentTextChar">
    <w:name w:val="Comment Text Char"/>
    <w:basedOn w:val="DefaultParagraphFont"/>
    <w:link w:val="CommentText"/>
    <w:uiPriority w:val="99"/>
    <w:rsid w:val="00C7409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C74096"/>
    <w:rPr>
      <w:b/>
      <w:bCs/>
    </w:rPr>
  </w:style>
  <w:style w:type="character" w:customStyle="1" w:styleId="CommentSubjectChar">
    <w:name w:val="Comment Subject Char"/>
    <w:basedOn w:val="CommentTextChar"/>
    <w:link w:val="CommentSubject"/>
    <w:uiPriority w:val="99"/>
    <w:semiHidden/>
    <w:rsid w:val="00C74096"/>
    <w:rPr>
      <w:rFonts w:ascii="Arial" w:hAnsi="Arial"/>
      <w:b/>
      <w:bCs/>
      <w:sz w:val="20"/>
      <w:szCs w:val="20"/>
    </w:rPr>
  </w:style>
  <w:style w:type="paragraph" w:styleId="NormalIndent">
    <w:name w:val="Normal Indent"/>
    <w:basedOn w:val="Normal"/>
    <w:uiPriority w:val="99"/>
    <w:unhideWhenUsed/>
    <w:qFormat/>
    <w:rsid w:val="008314D8"/>
    <w:pPr>
      <w:spacing w:before="120"/>
      <w:ind w:left="720"/>
    </w:pPr>
  </w:style>
  <w:style w:type="character" w:styleId="FollowedHyperlink">
    <w:name w:val="FollowedHyperlink"/>
    <w:basedOn w:val="DefaultParagraphFont"/>
    <w:uiPriority w:val="99"/>
    <w:semiHidden/>
    <w:unhideWhenUsed/>
    <w:rsid w:val="00760870"/>
    <w:rPr>
      <w:color w:val="auto"/>
      <w:u w:val="none"/>
    </w:rPr>
  </w:style>
  <w:style w:type="paragraph" w:customStyle="1" w:styleId="Image">
    <w:name w:val="Image"/>
    <w:basedOn w:val="BodyText"/>
    <w:next w:val="BodyText"/>
    <w:rsid w:val="00D87742"/>
    <w:pPr>
      <w:jc w:val="center"/>
    </w:pPr>
    <w:rPr>
      <w:noProof/>
    </w:rPr>
  </w:style>
  <w:style w:type="paragraph" w:customStyle="1" w:styleId="FigureHeading">
    <w:name w:val="Figure Heading"/>
    <w:basedOn w:val="BodyText"/>
    <w:rsid w:val="00DD2465"/>
    <w:pPr>
      <w:keepNext/>
      <w:spacing w:after="60"/>
      <w:jc w:val="center"/>
    </w:pPr>
    <w:rPr>
      <w:b/>
      <w:smallCaps/>
      <w:color w:val="033549" w:themeColor="text2"/>
    </w:rPr>
  </w:style>
  <w:style w:type="paragraph" w:styleId="List2">
    <w:name w:val="List 2"/>
    <w:basedOn w:val="Normal"/>
    <w:uiPriority w:val="99"/>
    <w:unhideWhenUsed/>
    <w:rsid w:val="00BA5121"/>
    <w:pPr>
      <w:ind w:left="720" w:hanging="360"/>
      <w:contextualSpacing/>
    </w:pPr>
  </w:style>
  <w:style w:type="paragraph" w:styleId="Caption">
    <w:name w:val="caption"/>
    <w:basedOn w:val="List2"/>
    <w:next w:val="Normal"/>
    <w:uiPriority w:val="35"/>
    <w:unhideWhenUsed/>
    <w:qFormat/>
    <w:rsid w:val="00BA5121"/>
    <w:pPr>
      <w:spacing w:after="240"/>
      <w:ind w:left="360"/>
    </w:pPr>
    <w:rPr>
      <w:i/>
      <w:iCs/>
      <w:color w:val="033549" w:themeColor="text2"/>
      <w:sz w:val="20"/>
      <w:szCs w:val="18"/>
    </w:rPr>
  </w:style>
  <w:style w:type="character" w:styleId="UnresolvedMention">
    <w:name w:val="Unresolved Mention"/>
    <w:basedOn w:val="DefaultParagraphFont"/>
    <w:uiPriority w:val="99"/>
    <w:semiHidden/>
    <w:unhideWhenUsed/>
    <w:rsid w:val="00315491"/>
    <w:rPr>
      <w:color w:val="605E5C"/>
      <w:shd w:val="clear" w:color="auto" w:fill="E1DFDD"/>
    </w:rPr>
  </w:style>
  <w:style w:type="paragraph" w:styleId="Revision">
    <w:name w:val="Revision"/>
    <w:hidden/>
    <w:uiPriority w:val="99"/>
    <w:semiHidden/>
    <w:rsid w:val="0047789A"/>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hyperlink" Target="http://www.ilrc.org" TargetMode="Externa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lrc@ilrc.org" TargetMode="External"/><Relationship Id="rId22" Type="http://schemas.openxmlformats.org/officeDocument/2006/relationships/hyperlink" Target="mailto:msmith17486@gmail.com" TargetMode="External"/><Relationship Id="rId27" Type="http://schemas.openxmlformats.org/officeDocument/2006/relationships/header" Target="header6.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uscis.gov/policy-manual/volume-12-part-b-chapter-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johnson\Downloads\Practice%20Advisory%20Template%20(no%20street).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B8B81A7988435DAF6566BF2046E548"/>
        <w:category>
          <w:name w:val="General"/>
          <w:gallery w:val="placeholder"/>
        </w:category>
        <w:types>
          <w:type w:val="bbPlcHdr"/>
        </w:types>
        <w:behaviors>
          <w:behavior w:val="content"/>
        </w:behaviors>
        <w:guid w:val="{CEF254AB-B6C6-4DEE-A4B2-57177BF131BF}"/>
      </w:docPartPr>
      <w:docPartBody>
        <w:p w:rsidR="005559AE" w:rsidRDefault="00000000">
          <w:pPr>
            <w:pStyle w:val="E6B8B81A7988435DAF6566BF2046E548"/>
          </w:pPr>
          <w:r w:rsidRPr="00CD6B76">
            <w:rPr>
              <w:rStyle w:val="PlaceholderText"/>
            </w:rPr>
            <w:t>Click or tap here to enter text.</w:t>
          </w:r>
        </w:p>
      </w:docPartBody>
    </w:docPart>
    <w:docPart>
      <w:docPartPr>
        <w:name w:val="BF6D586A8E63446CA30E20AC5AACA6D6"/>
        <w:category>
          <w:name w:val="General"/>
          <w:gallery w:val="placeholder"/>
        </w:category>
        <w:types>
          <w:type w:val="bbPlcHdr"/>
        </w:types>
        <w:behaviors>
          <w:behavior w:val="content"/>
        </w:behaviors>
        <w:guid w:val="{4B56D6DF-7F16-4510-9A1A-E83C9EDBF8A4}"/>
      </w:docPartPr>
      <w:docPartBody>
        <w:p w:rsidR="005559AE" w:rsidRDefault="00000000">
          <w:pPr>
            <w:pStyle w:val="BF6D586A8E63446CA30E20AC5AACA6D6"/>
          </w:pPr>
          <w:r w:rsidRPr="00C003E5">
            <w:t>[Document Title]</w:t>
          </w:r>
        </w:p>
      </w:docPartBody>
    </w:docPart>
    <w:docPart>
      <w:docPartPr>
        <w:name w:val="BA5E95F4DEE9461A87E34EEA5E9DDD16"/>
        <w:category>
          <w:name w:val="General"/>
          <w:gallery w:val="placeholder"/>
        </w:category>
        <w:types>
          <w:type w:val="bbPlcHdr"/>
        </w:types>
        <w:behaviors>
          <w:behavior w:val="content"/>
        </w:behaviors>
        <w:guid w:val="{EE1DF488-73CE-42E2-B279-7D8AA3C8A00E}"/>
      </w:docPartPr>
      <w:docPartBody>
        <w:p w:rsidR="005559AE" w:rsidRDefault="00000000">
          <w:pPr>
            <w:pStyle w:val="BA5E95F4DEE9461A87E34EEA5E9DDD16"/>
          </w:pPr>
          <w:r w:rsidRPr="0082098E">
            <w:t>[Document Subtitle]</w:t>
          </w:r>
        </w:p>
      </w:docPartBody>
    </w:docPart>
    <w:docPart>
      <w:docPartPr>
        <w:name w:val="C8331BC7E4D04D808F61C324E094153A"/>
        <w:category>
          <w:name w:val="General"/>
          <w:gallery w:val="placeholder"/>
        </w:category>
        <w:types>
          <w:type w:val="bbPlcHdr"/>
        </w:types>
        <w:behaviors>
          <w:behavior w:val="content"/>
        </w:behaviors>
        <w:guid w:val="{0C12C7F5-1233-4E47-8ACE-8031358E5458}"/>
      </w:docPartPr>
      <w:docPartBody>
        <w:p w:rsidR="005559AE" w:rsidRDefault="00000000">
          <w:pPr>
            <w:pStyle w:val="C8331BC7E4D04D808F61C324E094153A"/>
          </w:pPr>
          <w:r>
            <w:rPr>
              <w:rStyle w:val="SubtleReference"/>
            </w:rPr>
            <w:t>[First Last &amp; First Last]</w:t>
          </w:r>
        </w:p>
      </w:docPartBody>
    </w:docPart>
    <w:docPart>
      <w:docPartPr>
        <w:name w:val="96FB60E9B162400CAC735AF7229EE255"/>
        <w:category>
          <w:name w:val="General"/>
          <w:gallery w:val="placeholder"/>
        </w:category>
        <w:types>
          <w:type w:val="bbPlcHdr"/>
        </w:types>
        <w:behaviors>
          <w:behavior w:val="content"/>
        </w:behaviors>
        <w:guid w:val="{95D88539-FC2C-45F4-A985-F1FDC9A22CFF}"/>
      </w:docPartPr>
      <w:docPartBody>
        <w:p w:rsidR="005559AE" w:rsidRPr="00B208AA" w:rsidRDefault="00000000" w:rsidP="00B208AA">
          <w:pPr>
            <w:pStyle w:val="BodyText"/>
            <w:rPr>
              <w:rStyle w:val="BodyTextChar"/>
            </w:rPr>
          </w:pPr>
          <w:r>
            <w:rPr>
              <w:rStyle w:val="BodyTextChar"/>
            </w:rPr>
            <w:t>At this time, this template is intended for use by formatters more so than writers; however in the case you are starting with this template to draft your file, it is still helpful to review the three sections below if only as a way to mitigate introducing errors and to catch errors earlier. Writers are not expected to know how to perform all the tasks/checks listed; however, the information is available to all who wish to know and/or try. Please ensure you’re using a downloaded copy of this file. After reviewing these instructions, click then type in the green-highlighted area, then this instructional text will disappear.</w:t>
          </w:r>
        </w:p>
        <w:p w:rsidR="005559AE" w:rsidRDefault="00000000" w:rsidP="004A41C1">
          <w:pPr>
            <w:pStyle w:val="BodyText"/>
            <w:rPr>
              <w:rStyle w:val="PlaceholderText"/>
            </w:rPr>
          </w:pPr>
          <w:r w:rsidRPr="004A41C1">
            <w:rPr>
              <w:rStyle w:val="BodyTextChar"/>
              <w:rFonts w:asciiTheme="minorHAnsi" w:hAnsiTheme="minorHAnsi" w:cstheme="minorHAnsi"/>
              <w:b/>
              <w:bCs/>
              <w:color w:val="595959"/>
              <w:shd w:val="clear" w:color="auto" w:fill="C1F0C7" w:themeFill="accent3" w:themeFillTint="33"/>
            </w:rPr>
            <w:t>Type here to begin.</w:t>
          </w:r>
        </w:p>
        <w:p w:rsidR="005559AE" w:rsidRPr="00600502" w:rsidRDefault="00000000" w:rsidP="00600502">
          <w:pPr>
            <w:pStyle w:val="Heading1"/>
            <w:ind w:left="720" w:hanging="720"/>
          </w:pPr>
          <w:r w:rsidRPr="00600502">
            <w:t>Best Practices</w:t>
          </w:r>
        </w:p>
        <w:p w:rsidR="005559AE" w:rsidRPr="00600502" w:rsidRDefault="00000000" w:rsidP="00600502">
          <w:pPr>
            <w:pStyle w:val="ListBullet"/>
            <w:ind w:left="630" w:hanging="270"/>
          </w:pPr>
          <w:r>
            <w:rPr>
              <w:b/>
              <w:bCs/>
            </w:rPr>
            <w:t>S</w:t>
          </w:r>
          <w:r w:rsidRPr="00600502">
            <w:rPr>
              <w:b/>
              <w:bCs/>
            </w:rPr>
            <w:t xml:space="preserve">tart with a fresh </w:t>
          </w:r>
          <w:r>
            <w:rPr>
              <w:b/>
              <w:bCs/>
            </w:rPr>
            <w:t>copy</w:t>
          </w:r>
          <w:r w:rsidRPr="00600502">
            <w:rPr>
              <w:b/>
              <w:bCs/>
            </w:rPr>
            <w:t xml:space="preserve"> from </w:t>
          </w:r>
          <w:r>
            <w:rPr>
              <w:b/>
              <w:bCs/>
            </w:rPr>
            <w:t xml:space="preserve">the </w:t>
          </w:r>
          <w:r w:rsidRPr="00600502">
            <w:rPr>
              <w:b/>
              <w:bCs/>
            </w:rPr>
            <w:t>SharePoint</w:t>
          </w:r>
          <w:r>
            <w:rPr>
              <w:b/>
              <w:bCs/>
            </w:rPr>
            <w:t xml:space="preserve"> </w:t>
          </w:r>
          <w:r w:rsidRPr="00600502">
            <w:rPr>
              <w:b/>
              <w:bCs/>
            </w:rPr>
            <w:t>template</w:t>
          </w:r>
          <w:r w:rsidRPr="00600502">
            <w:t xml:space="preserve"> as it will be updated often.</w:t>
          </w:r>
        </w:p>
        <w:p w:rsidR="005559AE" w:rsidRPr="00600502" w:rsidRDefault="00000000" w:rsidP="00167245">
          <w:pPr>
            <w:pStyle w:val="ListBullet"/>
            <w:ind w:left="630" w:hanging="270"/>
          </w:pPr>
          <w:r w:rsidRPr="00600502">
            <w:rPr>
              <w:b/>
              <w:bCs/>
            </w:rPr>
            <w:t>Avoid ALL CAPS</w:t>
          </w:r>
          <w:r w:rsidRPr="00600502">
            <w:t xml:space="preserve">, especially when it ought to be </w:t>
          </w:r>
          <w:r w:rsidRPr="00600502">
            <w:rPr>
              <w:smallCaps/>
            </w:rPr>
            <w:t>Small Caps</w:t>
          </w:r>
          <w:r w:rsidRPr="00600502">
            <w:t>.</w:t>
          </w:r>
        </w:p>
        <w:p w:rsidR="005559AE" w:rsidRPr="00600502" w:rsidRDefault="00000000" w:rsidP="00167245">
          <w:pPr>
            <w:pStyle w:val="ListBullet"/>
            <w:ind w:left="630" w:hanging="270"/>
          </w:pPr>
          <w:r w:rsidRPr="00600502">
            <w:rPr>
              <w:b/>
              <w:bCs/>
            </w:rPr>
            <w:t>Avoid pasting text</w:t>
          </w:r>
          <w:r w:rsidRPr="00600502">
            <w:t xml:space="preserve"> when possible</w:t>
          </w:r>
          <w:r>
            <w:t xml:space="preserve"> (paste can import corruptions into a template)</w:t>
          </w:r>
          <w:r w:rsidRPr="00600502">
            <w:t>; when necessary, use</w:t>
          </w:r>
          <w:r>
            <w:t xml:space="preserve"> </w:t>
          </w:r>
          <w:r w:rsidRPr="00600502">
            <w:t>“Paste Text Only” or</w:t>
          </w:r>
          <w:r>
            <w:t>, less ideally,</w:t>
          </w:r>
          <w:r w:rsidRPr="00600502">
            <w:t xml:space="preserve"> “Merge Formatting.”</w:t>
          </w:r>
        </w:p>
        <w:p w:rsidR="005559AE" w:rsidRPr="00600502" w:rsidRDefault="00000000" w:rsidP="00167245">
          <w:pPr>
            <w:pStyle w:val="ListBullet"/>
            <w:ind w:left="630" w:hanging="270"/>
          </w:pPr>
          <w:r w:rsidRPr="00600502">
            <w:rPr>
              <w:b/>
              <w:bCs/>
            </w:rPr>
            <w:t xml:space="preserve">Don’t </w:t>
          </w:r>
          <w:r w:rsidRPr="007E1540">
            <w:rPr>
              <w:b/>
              <w:bCs/>
              <w:i/>
              <w:iCs/>
            </w:rPr>
            <w:t>fix</w:t>
          </w:r>
          <w:r w:rsidRPr="00600502">
            <w:rPr>
              <w:b/>
              <w:bCs/>
            </w:rPr>
            <w:t xml:space="preserve"> formatting issues</w:t>
          </w:r>
          <w:r w:rsidRPr="00600502">
            <w:t xml:space="preserve">; </w:t>
          </w:r>
          <w:r>
            <w:t xml:space="preserve">rather, </w:t>
          </w:r>
          <w:r w:rsidRPr="00600502">
            <w:t xml:space="preserve">leave a comment, </w:t>
          </w:r>
          <w:r>
            <w:t>then</w:t>
          </w:r>
          <w:r w:rsidRPr="00600502">
            <w:t xml:space="preserve"> the formatter can address it (sometimes, trying to fix issues introduces more issues</w:t>
          </w:r>
          <w:r>
            <w:t xml:space="preserve">, especially when </w:t>
          </w:r>
          <w:r w:rsidRPr="007E1540">
            <w:rPr>
              <w:i/>
              <w:iCs/>
            </w:rPr>
            <w:t>applying</w:t>
          </w:r>
          <w:r>
            <w:t xml:space="preserve"> new formatting instead of </w:t>
          </w:r>
          <w:r w:rsidRPr="007E1540">
            <w:rPr>
              <w:i/>
              <w:iCs/>
            </w:rPr>
            <w:t>removing</w:t>
          </w:r>
          <w:r>
            <w:t xml:space="preserve"> it</w:t>
          </w:r>
          <w:r w:rsidRPr="00600502">
            <w:t xml:space="preserve">). That said, if you need to adjust </w:t>
          </w:r>
          <w:r>
            <w:t>text that’s impeding completion of content</w:t>
          </w:r>
          <w:r w:rsidRPr="00600502">
            <w:t>, consider using the “</w:t>
          </w:r>
          <w:r>
            <w:t>Clear All</w:t>
          </w:r>
          <w:r w:rsidRPr="00600502">
            <w:t xml:space="preserve"> Formatting” and “Format Painter” </w:t>
          </w:r>
          <w:r>
            <w:t>toggles</w:t>
          </w:r>
          <w:r w:rsidRPr="00600502">
            <w:t xml:space="preserve"> in the Home tab.</w:t>
          </w:r>
        </w:p>
        <w:p w:rsidR="005559AE" w:rsidRPr="00600502" w:rsidRDefault="00000000" w:rsidP="00167245">
          <w:pPr>
            <w:pStyle w:val="ListBullet"/>
            <w:ind w:left="630" w:hanging="270"/>
          </w:pPr>
          <w:r w:rsidRPr="00600502">
            <w:rPr>
              <w:b/>
              <w:bCs/>
            </w:rPr>
            <w:t>Not</w:t>
          </w:r>
          <w:r>
            <w:rPr>
              <w:b/>
              <w:bCs/>
            </w:rPr>
            <w:t>ice</w:t>
          </w:r>
          <w:r w:rsidRPr="00600502">
            <w:rPr>
              <w:b/>
              <w:bCs/>
            </w:rPr>
            <w:t xml:space="preserve"> the </w:t>
          </w:r>
          <w:r>
            <w:rPr>
              <w:b/>
              <w:bCs/>
            </w:rPr>
            <w:t>linked</w:t>
          </w:r>
          <w:r w:rsidRPr="00600502">
            <w:rPr>
              <w:b/>
              <w:bCs/>
            </w:rPr>
            <w:t xml:space="preserve"> fields</w:t>
          </w:r>
          <w:r w:rsidRPr="00600502">
            <w:t xml:space="preserve"> </w:t>
          </w:r>
          <w:r>
            <w:t>between the titles and headers/footers. Ensure the titles are short enough to fit in these areas. Breaking the links isn’t recommended; but, talk with the formatter if you need assistance getting the title(s) to fit.</w:t>
          </w:r>
        </w:p>
        <w:p w:rsidR="005559AE" w:rsidRPr="00600502" w:rsidRDefault="00000000" w:rsidP="00600502">
          <w:pPr>
            <w:pStyle w:val="ListBullet"/>
            <w:ind w:left="630" w:hanging="270"/>
          </w:pPr>
          <w:r w:rsidRPr="00600502">
            <w:rPr>
              <w:b/>
              <w:bCs/>
            </w:rPr>
            <w:t>Avoid manually formatting text</w:t>
          </w:r>
          <w:r w:rsidRPr="00600502">
            <w:t xml:space="preserve"> </w:t>
          </w:r>
          <w:r>
            <w:t xml:space="preserve">via the Font and Paragraph groups in the Ribbon, </w:t>
          </w:r>
          <w:r w:rsidRPr="00600502">
            <w:t>with the exception of bold and italic; instead</w:t>
          </w:r>
          <w:r w:rsidRPr="00600502">
            <w:br/>
          </w:r>
          <w:r w:rsidRPr="009A7364">
            <w:rPr>
              <w:b/>
              <w:bCs/>
            </w:rPr>
            <w:t xml:space="preserve">Use the </w:t>
          </w:r>
          <w:r>
            <w:rPr>
              <w:b/>
              <w:bCs/>
            </w:rPr>
            <w:t>customized</w:t>
          </w:r>
          <w:r w:rsidRPr="009A7364">
            <w:rPr>
              <w:b/>
              <w:bCs/>
            </w:rPr>
            <w:t xml:space="preserve"> Styles in the Styles</w:t>
          </w:r>
          <w:r>
            <w:rPr>
              <w:b/>
              <w:bCs/>
            </w:rPr>
            <w:t xml:space="preserve"> Pane</w:t>
          </w:r>
          <w:r w:rsidRPr="00600502">
            <w:t xml:space="preserve"> section of the Home tab</w:t>
          </w:r>
          <w:r>
            <w:t xml:space="preserve"> (or open the full pane with Alt+Ctrl+Shift+S)</w:t>
          </w:r>
          <w:r w:rsidRPr="00600502">
            <w:t xml:space="preserve"> to mark heading levels</w:t>
          </w:r>
          <w:r>
            <w:t>,</w:t>
          </w:r>
          <w:r w:rsidRPr="00600502">
            <w:t xml:space="preserve"> paragraph types</w:t>
          </w:r>
          <w:r>
            <w:t>, etc.</w:t>
          </w:r>
          <w:r w:rsidRPr="00600502">
            <w:t xml:space="preserve"> </w:t>
          </w:r>
          <w:r>
            <w:t>The Styles List section shows which Styles should be used and how. The formatter will find and overwrite m</w:t>
          </w:r>
          <w:r w:rsidRPr="00600502">
            <w:t xml:space="preserve">anual formatting, so if </w:t>
          </w:r>
          <w:r>
            <w:t>a Style conflicts with your content</w:t>
          </w:r>
          <w:r w:rsidRPr="00600502">
            <w:t xml:space="preserve"> (e.g.</w:t>
          </w:r>
          <w:r>
            <w:t>,</w:t>
          </w:r>
          <w:r w:rsidRPr="00600502">
            <w:t xml:space="preserve"> </w:t>
          </w:r>
          <w:r>
            <w:t>starting a list with Roman numerals instead of Arabic), leave a comment on what not to overwrite.</w:t>
          </w:r>
        </w:p>
        <w:p w:rsidR="005559AE" w:rsidRDefault="00000000" w:rsidP="00600502">
          <w:pPr>
            <w:pStyle w:val="ListBullet"/>
            <w:ind w:left="630" w:hanging="270"/>
          </w:pPr>
          <w:r w:rsidRPr="00167245">
            <w:rPr>
              <w:b/>
              <w:bCs/>
            </w:rPr>
            <w:t>Ask the formatter (Alicia) for help</w:t>
          </w:r>
          <w:r w:rsidRPr="00600502">
            <w:t xml:space="preserve"> when you run into any snags, have suggestions</w:t>
          </w:r>
          <w:r>
            <w:t>/requests</w:t>
          </w:r>
          <w:r w:rsidRPr="00600502">
            <w:t>, or want to know more about how to use Word features.</w:t>
          </w:r>
        </w:p>
        <w:p w:rsidR="005559AE" w:rsidRDefault="00000000" w:rsidP="00600502">
          <w:pPr>
            <w:pStyle w:val="Heading1"/>
            <w:ind w:left="720" w:hanging="720"/>
          </w:pPr>
          <w:r w:rsidRPr="004B7E39">
            <w:t>Checklist</w:t>
          </w:r>
        </w:p>
        <w:p w:rsidR="005559AE" w:rsidRPr="000E6142" w:rsidRDefault="00000000" w:rsidP="00600502">
          <w:pPr>
            <w:pStyle w:val="BodyText"/>
          </w:pPr>
          <w:r>
            <w:t>This is a list of issues the formatter will double-check, so do not worry if you don’t know how to check for some of these; however, it is helpful in all stages of development to keep an eye out for some of the smaller items such as running spell check and ensuring citations are correct. Reviewers can scan for many of these items using the Find feature (open it with Ctrl+F).</w:t>
          </w:r>
        </w:p>
        <w:p w:rsidR="005559AE" w:rsidRPr="004B7E39" w:rsidRDefault="00000000" w:rsidP="00116CE7">
          <w:pPr>
            <w:pStyle w:val="ListParagraph"/>
            <w:numPr>
              <w:ilvl w:val="0"/>
              <w:numId w:val="3"/>
            </w:numPr>
            <w:ind w:hanging="450"/>
          </w:pPr>
          <w:r w:rsidRPr="004B7E39">
            <w:t xml:space="preserve">Check </w:t>
          </w:r>
          <w:r>
            <w:t xml:space="preserve">that </w:t>
          </w:r>
          <w:r w:rsidRPr="004B7E39">
            <w:t xml:space="preserve">Heading </w:t>
          </w:r>
          <w:r>
            <w:t xml:space="preserve">1 (H1) is </w:t>
          </w:r>
          <w:r w:rsidRPr="00A97DED">
            <w:rPr>
              <w:b/>
              <w:bCs/>
              <w:u w:val="single"/>
            </w:rPr>
            <w:t>T</w:t>
          </w:r>
          <w:r>
            <w:t xml:space="preserve">itle </w:t>
          </w:r>
          <w:r w:rsidRPr="00A97DED">
            <w:rPr>
              <w:b/>
              <w:bCs/>
              <w:u w:val="single"/>
            </w:rPr>
            <w:t>C</w:t>
          </w:r>
          <w:r>
            <w:t xml:space="preserve">ased. </w:t>
          </w:r>
          <w:r w:rsidRPr="00A97DED">
            <w:rPr>
              <w:b/>
              <w:bCs/>
              <w:u w:val="single"/>
            </w:rPr>
            <w:t>S</w:t>
          </w:r>
          <w:r w:rsidRPr="004B7E39">
            <w:t>entence</w:t>
          </w:r>
          <w:r>
            <w:t xml:space="preserve"> </w:t>
          </w:r>
          <w:r w:rsidRPr="00A97DED">
            <w:rPr>
              <w:b/>
              <w:bCs/>
              <w:u w:val="single"/>
            </w:rPr>
            <w:t>c</w:t>
          </w:r>
          <w:r>
            <w:t>ase is for</w:t>
          </w:r>
          <w:r w:rsidRPr="004B7E39">
            <w:t xml:space="preserve"> </w:t>
          </w:r>
          <w:r>
            <w:t>H2</w:t>
          </w:r>
          <w:r w:rsidRPr="004B7E39">
            <w:t xml:space="preserve"> through </w:t>
          </w:r>
          <w:r>
            <w:t>H4.</w:t>
          </w:r>
        </w:p>
        <w:p w:rsidR="005559AE" w:rsidRPr="004B7E39" w:rsidRDefault="00000000" w:rsidP="00116CE7">
          <w:pPr>
            <w:pStyle w:val="ListParagraph"/>
            <w:numPr>
              <w:ilvl w:val="0"/>
              <w:numId w:val="3"/>
            </w:numPr>
            <w:ind w:hanging="450"/>
          </w:pPr>
          <w:r w:rsidRPr="004B7E39">
            <w:t>Un-italicize see</w:t>
          </w:r>
          <w:r>
            <w:t xml:space="preserve"> for ILRC and non-authoritative citations.</w:t>
          </w:r>
        </w:p>
        <w:p w:rsidR="005559AE" w:rsidRPr="004B7E39" w:rsidRDefault="00000000" w:rsidP="00116CE7">
          <w:pPr>
            <w:pStyle w:val="ListParagraph"/>
            <w:numPr>
              <w:ilvl w:val="0"/>
              <w:numId w:val="3"/>
            </w:numPr>
            <w:ind w:hanging="450"/>
          </w:pPr>
          <w:r>
            <w:t>Fill in</w:t>
          </w:r>
          <w:r w:rsidRPr="004B7E39">
            <w:t xml:space="preserve"> empty [brackets]</w:t>
          </w:r>
          <w:r>
            <w:t xml:space="preserve"> in header, footer, and title box.</w:t>
          </w:r>
        </w:p>
        <w:p w:rsidR="005559AE" w:rsidRPr="004B7E39" w:rsidRDefault="00000000" w:rsidP="00116CE7">
          <w:pPr>
            <w:pStyle w:val="ListParagraph"/>
            <w:numPr>
              <w:ilvl w:val="0"/>
              <w:numId w:val="3"/>
            </w:numPr>
            <w:ind w:hanging="450"/>
          </w:pPr>
          <w:r>
            <w:t xml:space="preserve">Delete extra  </w:t>
          </w:r>
          <w:r w:rsidRPr="004B7E39">
            <w:t xml:space="preserve">  spaces</w:t>
          </w:r>
          <w:r>
            <w:t>.</w:t>
          </w:r>
        </w:p>
        <w:p w:rsidR="005559AE" w:rsidRPr="004B7E39" w:rsidRDefault="00000000" w:rsidP="00116CE7">
          <w:pPr>
            <w:pStyle w:val="ListParagraph"/>
            <w:numPr>
              <w:ilvl w:val="0"/>
              <w:numId w:val="3"/>
            </w:numPr>
            <w:ind w:hanging="450"/>
          </w:pPr>
          <w:r>
            <w:t>Convert d</w:t>
          </w:r>
          <w:r w:rsidRPr="004B7E39">
            <w:t xml:space="preserve">ouble dashes </w:t>
          </w:r>
          <w:r>
            <w:t>(</w:t>
          </w:r>
          <w:r w:rsidRPr="004B7E39">
            <w:t>--</w:t>
          </w:r>
          <w:r>
            <w:t>) to M-dash w/o spaces (—). N-dashes (–) are for ranges.</w:t>
          </w:r>
        </w:p>
        <w:p w:rsidR="005559AE" w:rsidRPr="004B7E39" w:rsidRDefault="00000000" w:rsidP="00116CE7">
          <w:pPr>
            <w:pStyle w:val="ListParagraph"/>
            <w:numPr>
              <w:ilvl w:val="0"/>
              <w:numId w:val="3"/>
            </w:numPr>
            <w:ind w:hanging="450"/>
          </w:pPr>
          <w:r>
            <w:t xml:space="preserve">Remove space around </w:t>
          </w:r>
          <w:r w:rsidRPr="004B7E39">
            <w:t xml:space="preserve">dashes (“word </w:t>
          </w:r>
          <w:r>
            <w:t>--</w:t>
          </w:r>
          <w:r w:rsidRPr="004B7E39">
            <w:t xml:space="preserve"> word” should be “word—word”)</w:t>
          </w:r>
        </w:p>
        <w:p w:rsidR="005559AE" w:rsidRPr="004B7E39" w:rsidRDefault="00000000" w:rsidP="00116CE7">
          <w:pPr>
            <w:pStyle w:val="ListParagraph"/>
            <w:numPr>
              <w:ilvl w:val="0"/>
              <w:numId w:val="3"/>
            </w:numPr>
            <w:ind w:hanging="450"/>
          </w:pPr>
          <w:r>
            <w:t>Remove s</w:t>
          </w:r>
          <w:r w:rsidRPr="004B7E39">
            <w:t>pace before periods</w:t>
          </w:r>
          <w:r>
            <w:t xml:space="preserve"> (e.g., </w:t>
          </w:r>
          <w:r w:rsidRPr="004B7E39">
            <w:t>.</w:t>
          </w:r>
          <w:r>
            <w:t xml:space="preserve"> . . . should be ….)</w:t>
          </w:r>
        </w:p>
        <w:p w:rsidR="005559AE" w:rsidRDefault="00000000" w:rsidP="00116CE7">
          <w:pPr>
            <w:pStyle w:val="ListParagraph"/>
            <w:numPr>
              <w:ilvl w:val="0"/>
              <w:numId w:val="3"/>
            </w:numPr>
            <w:ind w:hanging="450"/>
          </w:pPr>
          <w:r w:rsidRPr="004B7E39">
            <w:t>Activate hyperlinks</w:t>
          </w:r>
          <w:r>
            <w:t>.</w:t>
          </w:r>
        </w:p>
        <w:p w:rsidR="005559AE" w:rsidRDefault="00000000" w:rsidP="00116CE7">
          <w:pPr>
            <w:pStyle w:val="ListParagraph"/>
            <w:numPr>
              <w:ilvl w:val="0"/>
              <w:numId w:val="3"/>
            </w:numPr>
            <w:ind w:hanging="450"/>
          </w:pPr>
          <w:r w:rsidRPr="004B7E39">
            <w:t>Check footnote text is 10.5</w:t>
          </w:r>
          <w:r>
            <w:t>, black, Ariel, and not bold nor underlined</w:t>
          </w:r>
          <w:r w:rsidRPr="004B7E39">
            <w:t xml:space="preserve"> (esp. hyperlinks)</w:t>
          </w:r>
          <w:r>
            <w:t>.</w:t>
          </w:r>
        </w:p>
        <w:p w:rsidR="005559AE" w:rsidRDefault="00000000" w:rsidP="00116CE7">
          <w:pPr>
            <w:pStyle w:val="ListParagraph"/>
            <w:numPr>
              <w:ilvl w:val="0"/>
              <w:numId w:val="3"/>
            </w:numPr>
            <w:ind w:hanging="450"/>
          </w:pPr>
          <w:r w:rsidRPr="004B7E39">
            <w:t>Run spell-checker (and skim for blue-lined comma issues</w:t>
          </w:r>
          <w:r>
            <w:t>)</w:t>
          </w:r>
          <w:r w:rsidRPr="004B7E39">
            <w:t>.</w:t>
          </w:r>
        </w:p>
        <w:p w:rsidR="005559AE" w:rsidRDefault="00000000" w:rsidP="00116CE7">
          <w:pPr>
            <w:pStyle w:val="ListParagraph"/>
            <w:numPr>
              <w:ilvl w:val="0"/>
              <w:numId w:val="3"/>
            </w:numPr>
            <w:ind w:hanging="450"/>
          </w:pPr>
          <w:r>
            <w:t>Add a h</w:t>
          </w:r>
          <w:r w:rsidRPr="004B7E39">
            <w:t>ard space after section symbol</w:t>
          </w:r>
          <w:r>
            <w:t>s</w:t>
          </w:r>
          <w:r w:rsidRPr="004B7E39">
            <w:t xml:space="preserve"> (§) </w:t>
          </w:r>
          <w:r>
            <w:t xml:space="preserve">using </w:t>
          </w:r>
          <w:r w:rsidRPr="004B7E39">
            <w:t>(Ctrl+Shift+Space)</w:t>
          </w:r>
          <w:r>
            <w:t>.</w:t>
          </w:r>
        </w:p>
        <w:p w:rsidR="005559AE" w:rsidRDefault="00000000" w:rsidP="00116CE7">
          <w:pPr>
            <w:pStyle w:val="ListParagraph"/>
            <w:numPr>
              <w:ilvl w:val="0"/>
              <w:numId w:val="3"/>
            </w:numPr>
            <w:ind w:hanging="450"/>
          </w:pPr>
          <w:r w:rsidRPr="004B7E39">
            <w:t>Convert “Normal” Style to appropriate Style</w:t>
          </w:r>
          <w:r>
            <w:t>.</w:t>
          </w:r>
        </w:p>
        <w:p w:rsidR="005559AE" w:rsidRPr="004B7E39" w:rsidRDefault="00000000" w:rsidP="00116CE7">
          <w:pPr>
            <w:pStyle w:val="ListParagraph"/>
            <w:numPr>
              <w:ilvl w:val="0"/>
              <w:numId w:val="3"/>
            </w:numPr>
            <w:ind w:hanging="450"/>
          </w:pPr>
          <w:r>
            <w:t>Skim for issues, address orphan paragraphs, and adjust contact box position.</w:t>
          </w:r>
        </w:p>
        <w:p w:rsidR="005559AE" w:rsidRDefault="00000000" w:rsidP="007D0034">
          <w:pPr>
            <w:pStyle w:val="Heading1"/>
            <w:ind w:left="720" w:hanging="720"/>
          </w:pPr>
          <w:r>
            <w:t>Styles List</w:t>
          </w:r>
        </w:p>
        <w:p w:rsidR="005559AE" w:rsidRDefault="00000000" w:rsidP="00E672FB">
          <w:pPr>
            <w:pStyle w:val="BodyText"/>
          </w:pPr>
          <w:r>
            <w:t>Again, the shortcut to open the Styles Pane is Alt+Ctrl+Shift+S. Although this list is available for all to view, its use is intended as a reference for formatters. Advisory writers are not responsible for applying these Styles. The formatter will overwrite drafts with these Styles:</w:t>
          </w:r>
        </w:p>
        <w:p w:rsidR="005559AE" w:rsidRDefault="00000000" w:rsidP="00AF0D8D">
          <w:pPr>
            <w:pStyle w:val="Heading2"/>
            <w:numPr>
              <w:ilvl w:val="0"/>
              <w:numId w:val="0"/>
            </w:numPr>
          </w:pPr>
          <w:r>
            <w:t>Main Body</w:t>
          </w:r>
        </w:p>
        <w:p w:rsidR="005559AE" w:rsidRDefault="00000000" w:rsidP="008E33B5">
          <w:pPr>
            <w:pStyle w:val="ListBullet"/>
            <w:tabs>
              <w:tab w:val="left" w:pos="3600"/>
            </w:tabs>
            <w:ind w:left="630" w:hanging="270"/>
          </w:pPr>
          <w:r>
            <w:t>Body Text, Content</w:t>
          </w:r>
          <w:r>
            <w:tab/>
            <w:t>Do not use Normal</w:t>
          </w:r>
        </w:p>
        <w:p w:rsidR="005559AE" w:rsidRDefault="00000000" w:rsidP="008E33B5">
          <w:pPr>
            <w:pStyle w:val="ListBullet"/>
            <w:tabs>
              <w:tab w:val="left" w:pos="3600"/>
            </w:tabs>
            <w:ind w:left="630" w:hanging="270"/>
          </w:pPr>
          <w:r>
            <w:t>Body Text 3, Table Text</w:t>
          </w:r>
          <w:r>
            <w:tab/>
            <w:t>Use this for tables and their header rows</w:t>
          </w:r>
        </w:p>
        <w:p w:rsidR="005559AE" w:rsidRDefault="00000000" w:rsidP="008E33B5">
          <w:pPr>
            <w:pStyle w:val="ListBullet"/>
            <w:tabs>
              <w:tab w:val="left" w:pos="3600"/>
            </w:tabs>
            <w:ind w:left="630" w:hanging="270"/>
          </w:pPr>
          <w:r>
            <w:t>Shaded Box</w:t>
          </w:r>
          <w:r>
            <w:tab/>
            <w:t>Do not highlight or fill (this is a shading)</w:t>
          </w:r>
        </w:p>
        <w:p w:rsidR="005559AE" w:rsidRDefault="00000000" w:rsidP="008E33B5">
          <w:pPr>
            <w:pStyle w:val="ListBullet"/>
            <w:tabs>
              <w:tab w:val="left" w:pos="3600"/>
            </w:tabs>
            <w:ind w:left="630" w:hanging="270"/>
          </w:pPr>
          <w:r>
            <w:t>Normal Indent</w:t>
          </w:r>
          <w:r>
            <w:tab/>
            <w:t>Use for examples</w:t>
          </w:r>
        </w:p>
        <w:p w:rsidR="005559AE" w:rsidRPr="007D0034" w:rsidRDefault="00000000" w:rsidP="008E33B5">
          <w:pPr>
            <w:pStyle w:val="ListBullet"/>
            <w:tabs>
              <w:tab w:val="left" w:pos="3600"/>
            </w:tabs>
            <w:ind w:left="630" w:hanging="270"/>
          </w:pPr>
          <w:r>
            <w:t>Shaded Indent</w:t>
          </w:r>
          <w:r>
            <w:tab/>
            <w:t>Use Tab on first line</w:t>
          </w:r>
        </w:p>
        <w:p w:rsidR="005559AE" w:rsidRDefault="00000000" w:rsidP="00AF0D8D">
          <w:pPr>
            <w:pStyle w:val="Heading2"/>
            <w:numPr>
              <w:ilvl w:val="0"/>
              <w:numId w:val="0"/>
            </w:numPr>
          </w:pPr>
          <w:r>
            <w:t>Headings</w:t>
          </w:r>
        </w:p>
        <w:p w:rsidR="005559AE" w:rsidRDefault="00000000" w:rsidP="008E33B5">
          <w:pPr>
            <w:pStyle w:val="ListBullet"/>
            <w:tabs>
              <w:tab w:val="left" w:pos="3600"/>
            </w:tabs>
            <w:ind w:left="630" w:hanging="270"/>
          </w:pPr>
          <w:r>
            <w:t>Heading 1</w:t>
          </w:r>
          <w:r>
            <w:tab/>
            <w:t>Goes I, II, III. The only Title Caps heading</w:t>
          </w:r>
        </w:p>
        <w:p w:rsidR="005559AE" w:rsidRDefault="00000000" w:rsidP="008E33B5">
          <w:pPr>
            <w:pStyle w:val="ListBullet"/>
            <w:tabs>
              <w:tab w:val="left" w:pos="3600"/>
            </w:tabs>
            <w:ind w:left="630" w:hanging="270"/>
          </w:pPr>
          <w:r>
            <w:t>Heading 2</w:t>
          </w:r>
          <w:r>
            <w:tab/>
            <w:t>Goes A, B, C. Hex: #595959, RGB: 89.89.89</w:t>
          </w:r>
        </w:p>
        <w:p w:rsidR="005559AE" w:rsidRDefault="00000000" w:rsidP="008E33B5">
          <w:pPr>
            <w:pStyle w:val="ListBullet"/>
            <w:tabs>
              <w:tab w:val="left" w:pos="3600"/>
            </w:tabs>
            <w:ind w:left="630" w:hanging="270"/>
          </w:pPr>
          <w:r>
            <w:t>Heading 3</w:t>
          </w:r>
          <w:r>
            <w:tab/>
            <w:t>Goes 1, 2, 3</w:t>
          </w:r>
        </w:p>
        <w:p w:rsidR="005559AE" w:rsidRDefault="00000000" w:rsidP="008E33B5">
          <w:pPr>
            <w:pStyle w:val="ListBullet"/>
            <w:tabs>
              <w:tab w:val="left" w:pos="3600"/>
            </w:tabs>
            <w:ind w:left="630" w:hanging="270"/>
          </w:pPr>
          <w:r>
            <w:t>Heading 4</w:t>
          </w:r>
          <w:r>
            <w:tab/>
            <w:t>Is left justified and bold. Use sparingly</w:t>
          </w:r>
        </w:p>
        <w:p w:rsidR="005559AE" w:rsidRDefault="00000000" w:rsidP="008E33B5">
          <w:pPr>
            <w:pStyle w:val="ListBullet"/>
            <w:tabs>
              <w:tab w:val="left" w:pos="3600"/>
            </w:tabs>
            <w:ind w:left="630" w:hanging="270"/>
          </w:pPr>
          <w:r>
            <w:t>Shaded Box Heading</w:t>
          </w:r>
          <w:r>
            <w:tab/>
            <w:t xml:space="preserve">Ensure </w:t>
          </w:r>
          <w:r w:rsidRPr="008E33B5">
            <w:rPr>
              <w:smallCaps/>
            </w:rPr>
            <w:t>Small Caps</w:t>
          </w:r>
          <w:r>
            <w:t xml:space="preserve"> not ALL CAPS</w:t>
          </w:r>
        </w:p>
        <w:p w:rsidR="005559AE" w:rsidRDefault="00000000" w:rsidP="006428B5">
          <w:pPr>
            <w:pStyle w:val="ListBullet"/>
            <w:tabs>
              <w:tab w:val="left" w:pos="3600"/>
            </w:tabs>
            <w:ind w:left="630" w:hanging="270"/>
          </w:pPr>
          <w:r>
            <w:t>Figure Heading</w:t>
          </w:r>
          <w:r>
            <w:tab/>
            <w:t>Title for tables and figures</w:t>
          </w:r>
        </w:p>
        <w:p w:rsidR="005559AE" w:rsidRDefault="00000000" w:rsidP="008E33B5">
          <w:pPr>
            <w:pStyle w:val="ListBullet"/>
            <w:tabs>
              <w:tab w:val="left" w:pos="3600"/>
            </w:tabs>
            <w:ind w:left="630" w:hanging="270"/>
          </w:pPr>
          <w:r>
            <w:t>TOC 1</w:t>
          </w:r>
          <w:r>
            <w:tab/>
            <w:t>Pulls from H1</w:t>
          </w:r>
        </w:p>
        <w:p w:rsidR="005559AE" w:rsidRDefault="00000000" w:rsidP="008E33B5">
          <w:pPr>
            <w:pStyle w:val="ListBullet"/>
            <w:tabs>
              <w:tab w:val="left" w:pos="3600"/>
            </w:tabs>
            <w:ind w:left="630" w:hanging="270"/>
          </w:pPr>
          <w:r>
            <w:t>TOC 2</w:t>
          </w:r>
          <w:r>
            <w:tab/>
            <w:t>Pulls from H2</w:t>
          </w:r>
        </w:p>
        <w:p w:rsidR="005559AE" w:rsidRPr="007D0034" w:rsidRDefault="00000000" w:rsidP="008E33B5">
          <w:pPr>
            <w:pStyle w:val="ListBullet"/>
            <w:tabs>
              <w:tab w:val="left" w:pos="3600"/>
            </w:tabs>
            <w:ind w:left="630" w:hanging="270"/>
          </w:pPr>
          <w:r>
            <w:t>TOC 3</w:t>
          </w:r>
          <w:r>
            <w:tab/>
            <w:t>Pulls from H3</w:t>
          </w:r>
        </w:p>
        <w:p w:rsidR="005559AE" w:rsidRDefault="00000000" w:rsidP="00AF0D8D">
          <w:pPr>
            <w:pStyle w:val="Heading2"/>
            <w:numPr>
              <w:ilvl w:val="0"/>
              <w:numId w:val="0"/>
            </w:numPr>
          </w:pPr>
          <w:r>
            <w:t>Lists</w:t>
          </w:r>
        </w:p>
        <w:p w:rsidR="005559AE" w:rsidRDefault="00000000" w:rsidP="00911BF4">
          <w:pPr>
            <w:pStyle w:val="ListBullet"/>
            <w:tabs>
              <w:tab w:val="left" w:pos="3600"/>
            </w:tabs>
            <w:ind w:left="630" w:hanging="270"/>
          </w:pPr>
          <w:r>
            <w:t>List Bullet</w:t>
          </w:r>
          <w:r>
            <w:tab/>
            <w:t>Standard bullet</w:t>
          </w:r>
        </w:p>
        <w:p w:rsidR="005559AE" w:rsidRDefault="00000000" w:rsidP="00911BF4">
          <w:pPr>
            <w:pStyle w:val="ListBullet"/>
            <w:tabs>
              <w:tab w:val="left" w:pos="3600"/>
            </w:tabs>
            <w:ind w:left="630" w:hanging="270"/>
          </w:pPr>
          <w:r>
            <w:t>List Bullet 2</w:t>
          </w:r>
        </w:p>
        <w:p w:rsidR="005559AE" w:rsidRDefault="00000000" w:rsidP="00911BF4">
          <w:pPr>
            <w:pStyle w:val="ListBullet"/>
            <w:tabs>
              <w:tab w:val="left" w:pos="3600"/>
            </w:tabs>
            <w:ind w:left="630" w:hanging="270"/>
          </w:pPr>
          <w:r>
            <w:t>List Bullet 3</w:t>
          </w:r>
        </w:p>
        <w:p w:rsidR="005559AE" w:rsidRDefault="00000000" w:rsidP="00911BF4">
          <w:pPr>
            <w:pStyle w:val="ListBullet"/>
            <w:tabs>
              <w:tab w:val="left" w:pos="3600"/>
            </w:tabs>
            <w:ind w:left="630" w:hanging="270"/>
          </w:pPr>
          <w:r>
            <w:t>List Number</w:t>
          </w:r>
          <w:r>
            <w:tab/>
            <w:t xml:space="preserve">Standard numbers. Use </w:t>
          </w:r>
          <w:r w:rsidRPr="006428B5">
            <w:rPr>
              <w:i/>
              <w:iCs/>
            </w:rPr>
            <w:t>only</w:t>
          </w:r>
          <w:r>
            <w:t xml:space="preserve"> when order is relevant</w:t>
          </w:r>
        </w:p>
        <w:p w:rsidR="005559AE" w:rsidRDefault="00000000" w:rsidP="00911BF4">
          <w:pPr>
            <w:pStyle w:val="ListBullet"/>
            <w:tabs>
              <w:tab w:val="left" w:pos="3600"/>
            </w:tabs>
            <w:ind w:left="630" w:hanging="270"/>
          </w:pPr>
          <w:r>
            <w:t>List Number 2</w:t>
          </w:r>
        </w:p>
        <w:p w:rsidR="005559AE" w:rsidRDefault="00000000" w:rsidP="00911BF4">
          <w:pPr>
            <w:pStyle w:val="ListBullet"/>
            <w:tabs>
              <w:tab w:val="left" w:pos="3600"/>
            </w:tabs>
            <w:ind w:left="630" w:hanging="270"/>
          </w:pPr>
          <w:r>
            <w:t>List Number 3</w:t>
          </w:r>
        </w:p>
        <w:p w:rsidR="005559AE" w:rsidRDefault="00000000" w:rsidP="00911BF4">
          <w:pPr>
            <w:pStyle w:val="ListBullet"/>
            <w:tabs>
              <w:tab w:val="left" w:pos="3600"/>
            </w:tabs>
            <w:ind w:left="630" w:hanging="270"/>
          </w:pPr>
          <w:r>
            <w:t>Shaded Bullet</w:t>
          </w:r>
          <w:r>
            <w:tab/>
            <w:t>Use within shaded boxes</w:t>
          </w:r>
        </w:p>
        <w:p w:rsidR="005559AE" w:rsidRDefault="00000000" w:rsidP="00911BF4">
          <w:pPr>
            <w:pStyle w:val="ListBullet"/>
            <w:tabs>
              <w:tab w:val="left" w:pos="3600"/>
            </w:tabs>
            <w:ind w:left="630" w:hanging="270"/>
          </w:pPr>
          <w:r>
            <w:t>Shaded Bullet 2</w:t>
          </w:r>
        </w:p>
        <w:p w:rsidR="005559AE" w:rsidRDefault="00000000" w:rsidP="00911BF4">
          <w:pPr>
            <w:pStyle w:val="ListBullet"/>
            <w:tabs>
              <w:tab w:val="left" w:pos="3600"/>
            </w:tabs>
            <w:ind w:left="630" w:hanging="270"/>
          </w:pPr>
          <w:r>
            <w:t>Shaded Bullet 3</w:t>
          </w:r>
        </w:p>
        <w:p w:rsidR="005559AE" w:rsidRDefault="00000000" w:rsidP="00911BF4">
          <w:pPr>
            <w:pStyle w:val="ListBullet"/>
            <w:tabs>
              <w:tab w:val="left" w:pos="3600"/>
            </w:tabs>
            <w:ind w:left="630" w:hanging="270"/>
          </w:pPr>
          <w:r>
            <w:t>Shaded Number</w:t>
          </w:r>
          <w:r>
            <w:tab/>
            <w:t>Use within shaded boxes only when order is relevant</w:t>
          </w:r>
        </w:p>
        <w:p w:rsidR="005559AE" w:rsidRDefault="00000000" w:rsidP="00911BF4">
          <w:pPr>
            <w:pStyle w:val="ListBullet"/>
            <w:tabs>
              <w:tab w:val="left" w:pos="3600"/>
            </w:tabs>
            <w:ind w:left="630" w:hanging="270"/>
          </w:pPr>
          <w:r>
            <w:t>Shaded Number 2</w:t>
          </w:r>
        </w:p>
        <w:p w:rsidR="005559AE" w:rsidRDefault="00000000" w:rsidP="00911BF4">
          <w:pPr>
            <w:pStyle w:val="ListBullet"/>
            <w:tabs>
              <w:tab w:val="left" w:pos="3600"/>
            </w:tabs>
            <w:ind w:left="630" w:hanging="270"/>
          </w:pPr>
          <w:r>
            <w:t>Shaded Number 3</w:t>
          </w:r>
        </w:p>
        <w:p w:rsidR="005559AE" w:rsidRDefault="00000000" w:rsidP="00911BF4">
          <w:pPr>
            <w:pStyle w:val="ListBullet"/>
            <w:tabs>
              <w:tab w:val="left" w:pos="3600"/>
            </w:tabs>
            <w:ind w:left="630" w:hanging="270"/>
          </w:pPr>
          <w:r>
            <w:t>List Continue</w:t>
          </w:r>
          <w:r>
            <w:tab/>
            <w:t>Use within tables</w:t>
          </w:r>
        </w:p>
        <w:p w:rsidR="005559AE" w:rsidRDefault="00000000" w:rsidP="00911BF4">
          <w:pPr>
            <w:pStyle w:val="ListBullet"/>
            <w:tabs>
              <w:tab w:val="left" w:pos="3600"/>
            </w:tabs>
            <w:ind w:left="630" w:hanging="270"/>
          </w:pPr>
          <w:r>
            <w:t>List Continue 2</w:t>
          </w:r>
        </w:p>
        <w:p w:rsidR="005559AE" w:rsidRDefault="00000000" w:rsidP="00911BF4">
          <w:pPr>
            <w:pStyle w:val="ListBullet"/>
            <w:tabs>
              <w:tab w:val="left" w:pos="3600"/>
            </w:tabs>
            <w:ind w:left="630" w:hanging="270"/>
          </w:pPr>
          <w:r>
            <w:t>List Continue 3</w:t>
          </w:r>
        </w:p>
        <w:p w:rsidR="005559AE" w:rsidRPr="007D0034" w:rsidRDefault="00000000" w:rsidP="00911BF4">
          <w:pPr>
            <w:pStyle w:val="ListBullet"/>
            <w:tabs>
              <w:tab w:val="left" w:pos="3600"/>
            </w:tabs>
            <w:ind w:left="630" w:hanging="270"/>
          </w:pPr>
          <w:r>
            <w:t>Automatic Table 2</w:t>
          </w:r>
          <w:r>
            <w:tab/>
            <w:t>Use for Table of Contents</w:t>
          </w:r>
        </w:p>
        <w:p w:rsidR="005559AE" w:rsidRDefault="00000000" w:rsidP="00AF0D8D">
          <w:pPr>
            <w:pStyle w:val="Heading2"/>
            <w:numPr>
              <w:ilvl w:val="0"/>
              <w:numId w:val="0"/>
            </w:numPr>
          </w:pPr>
          <w:r>
            <w:t>Miscellaneous</w:t>
          </w:r>
        </w:p>
        <w:p w:rsidR="005559AE" w:rsidRDefault="00000000" w:rsidP="00AF0D8D">
          <w:pPr>
            <w:pStyle w:val="ListBullet"/>
            <w:tabs>
              <w:tab w:val="left" w:pos="3600"/>
            </w:tabs>
            <w:ind w:left="630" w:hanging="270"/>
          </w:pPr>
          <w:r>
            <w:t>No Spacing</w:t>
          </w:r>
          <w:r>
            <w:tab/>
            <w:t>Use between two shaded boxes</w:t>
          </w:r>
        </w:p>
        <w:p w:rsidR="005559AE" w:rsidRDefault="00000000" w:rsidP="00AF0D8D">
          <w:pPr>
            <w:pStyle w:val="ListBullet"/>
            <w:tabs>
              <w:tab w:val="left" w:pos="3600"/>
            </w:tabs>
            <w:ind w:left="630" w:hanging="270"/>
          </w:pPr>
          <w:r>
            <w:t>Footnote Reference</w:t>
          </w:r>
          <w:r>
            <w:tab/>
            <w:t>For superscript footnote numbers in the body content</w:t>
          </w:r>
        </w:p>
        <w:p w:rsidR="005559AE" w:rsidRDefault="00000000" w:rsidP="00AF0D8D">
          <w:pPr>
            <w:pStyle w:val="ListBullet"/>
            <w:tabs>
              <w:tab w:val="left" w:pos="3600"/>
            </w:tabs>
            <w:ind w:left="630" w:hanging="270"/>
          </w:pPr>
          <w:r>
            <w:t>Footnote Text</w:t>
          </w:r>
          <w:r>
            <w:tab/>
            <w:t>For the footnote text at the bottom of the page</w:t>
          </w:r>
        </w:p>
        <w:p w:rsidR="005559AE" w:rsidRDefault="00000000" w:rsidP="00AF0D8D">
          <w:pPr>
            <w:pStyle w:val="ListBullet"/>
            <w:tabs>
              <w:tab w:val="left" w:pos="3600"/>
            </w:tabs>
            <w:ind w:left="630" w:hanging="270"/>
          </w:pPr>
          <w:r>
            <w:t>Footer</w:t>
          </w:r>
          <w:r>
            <w:tab/>
            <w:t>Import and reapply if template was corrupted</w:t>
          </w:r>
        </w:p>
        <w:p w:rsidR="005559AE" w:rsidRDefault="00000000" w:rsidP="00AF0D8D">
          <w:pPr>
            <w:pStyle w:val="ListBullet"/>
            <w:tabs>
              <w:tab w:val="left" w:pos="3600"/>
            </w:tabs>
            <w:ind w:left="630" w:hanging="270"/>
          </w:pPr>
          <w:r>
            <w:t>Header</w:t>
          </w:r>
          <w:r>
            <w:tab/>
          </w:r>
          <w:r w:rsidRPr="006428B5">
            <w:t>Import and reapply if template was corrupted</w:t>
          </w:r>
        </w:p>
        <w:p w:rsidR="005559AE" w:rsidRDefault="00000000" w:rsidP="00AF0D8D">
          <w:pPr>
            <w:pStyle w:val="ListBullet"/>
            <w:tabs>
              <w:tab w:val="left" w:pos="3600"/>
            </w:tabs>
            <w:ind w:left="630" w:hanging="270"/>
          </w:pPr>
          <w:r>
            <w:t>Image</w:t>
          </w:r>
          <w:r>
            <w:tab/>
            <w:t>Not for use on text</w:t>
          </w:r>
        </w:p>
        <w:p w:rsidR="005559AE" w:rsidRDefault="00000000" w:rsidP="00AF0D8D">
          <w:pPr>
            <w:pStyle w:val="ListBullet"/>
            <w:tabs>
              <w:tab w:val="left" w:pos="3600"/>
            </w:tabs>
            <w:ind w:left="630" w:hanging="270"/>
          </w:pPr>
          <w:r>
            <w:t>Caption</w:t>
          </w:r>
          <w:r>
            <w:tab/>
            <w:t>Goes below an image</w:t>
          </w:r>
        </w:p>
        <w:p w:rsidR="005559AE" w:rsidRDefault="00000000" w:rsidP="00A468D1">
          <w:pPr>
            <w:pStyle w:val="BodyText"/>
            <w:spacing w:before="240"/>
          </w:pPr>
          <w:r>
            <w:t xml:space="preserve">Thank you for reviewing these notes. You may now delete this instructional text and begin writing/populating your content within this space. </w:t>
          </w:r>
        </w:p>
        <w:p w:rsidR="005559AE" w:rsidRDefault="00000000">
          <w:pPr>
            <w:pStyle w:val="96FB60E9B162400CAC735AF7229EE255"/>
          </w:pPr>
          <w:r w:rsidRPr="00A468D1">
            <w:rPr>
              <w:rStyle w:val="BodyTextChar"/>
              <w:b/>
              <w:bCs/>
              <w:i/>
              <w:iCs/>
              <w:sz w:val="20"/>
              <w:szCs w:val="18"/>
            </w:rPr>
            <w:t>To the formatter:</w:t>
          </w:r>
          <w:r w:rsidRPr="00A468D1">
            <w:rPr>
              <w:rStyle w:val="BodyTextChar"/>
              <w:i/>
              <w:iCs/>
              <w:sz w:val="20"/>
              <w:szCs w:val="18"/>
            </w:rPr>
            <w:t xml:space="preserve"> to modify this template, note that many of the field </w:t>
          </w:r>
          <w:r w:rsidRPr="00A468D1">
            <w:rPr>
              <w:rStyle w:val="BodyTextChar"/>
              <w:i/>
              <w:iCs/>
              <w:sz w:val="20"/>
              <w:szCs w:val="18"/>
              <w:u w:val="single"/>
            </w:rPr>
            <w:t>properties</w:t>
          </w:r>
          <w:r w:rsidRPr="00A468D1">
            <w:rPr>
              <w:rStyle w:val="BodyTextChar"/>
              <w:i/>
              <w:iCs/>
              <w:sz w:val="20"/>
              <w:szCs w:val="18"/>
            </w:rPr>
            <w:t xml:space="preserve"> are set not</w:t>
          </w:r>
          <w:r>
            <w:rPr>
              <w:rStyle w:val="BodyTextChar"/>
              <w:i/>
              <w:iCs/>
              <w:sz w:val="20"/>
              <w:szCs w:val="18"/>
            </w:rPr>
            <w:t xml:space="preserve"> to</w:t>
          </w:r>
          <w:r w:rsidRPr="00A468D1">
            <w:rPr>
              <w:rStyle w:val="BodyTextChar"/>
              <w:i/>
              <w:iCs/>
              <w:sz w:val="20"/>
              <w:szCs w:val="18"/>
            </w:rPr>
            <w:t xml:space="preserve"> edit</w:t>
          </w:r>
          <w:r>
            <w:rPr>
              <w:rStyle w:val="BodyTextChar"/>
              <w:i/>
              <w:iCs/>
              <w:sz w:val="20"/>
              <w:szCs w:val="18"/>
            </w:rPr>
            <w:t xml:space="preserve"> nor</w:t>
          </w:r>
          <w:r w:rsidRPr="00A468D1">
            <w:rPr>
              <w:rStyle w:val="BodyTextChar"/>
              <w:i/>
              <w:iCs/>
              <w:sz w:val="20"/>
              <w:szCs w:val="18"/>
            </w:rPr>
            <w:t xml:space="preserve"> delete.</w:t>
          </w:r>
        </w:p>
      </w:docPartBody>
    </w:docPart>
    <w:docPart>
      <w:docPartPr>
        <w:name w:val="4AB3B96DA61945509B84C50DE6970B15"/>
        <w:category>
          <w:name w:val="General"/>
          <w:gallery w:val="placeholder"/>
        </w:category>
        <w:types>
          <w:type w:val="bbPlcHdr"/>
        </w:types>
        <w:behaviors>
          <w:behavior w:val="content"/>
        </w:behaviors>
        <w:guid w:val="{58F2AA36-F69B-40F4-9DF8-C8D7BB6194B5}"/>
      </w:docPartPr>
      <w:docPartBody>
        <w:p w:rsidR="005559AE" w:rsidRDefault="00E14251" w:rsidP="00E14251">
          <w:pPr>
            <w:pStyle w:val="4AB3B96DA61945509B84C50DE6970B15"/>
          </w:pPr>
          <w:r w:rsidRPr="00CD6B76">
            <w:rPr>
              <w:rStyle w:val="PlaceholderText"/>
            </w:rPr>
            <w:t>Click or tap here to enter text.</w:t>
          </w:r>
        </w:p>
      </w:docPartBody>
    </w:docPart>
    <w:docPart>
      <w:docPartPr>
        <w:name w:val="BE221248D1954B8CAE80B9F090FB2C4A"/>
        <w:category>
          <w:name w:val="General"/>
          <w:gallery w:val="placeholder"/>
        </w:category>
        <w:types>
          <w:type w:val="bbPlcHdr"/>
        </w:types>
        <w:behaviors>
          <w:behavior w:val="content"/>
        </w:behaviors>
        <w:guid w:val="{A54CF15A-6061-47FA-A381-0C518834C9E3}"/>
      </w:docPartPr>
      <w:docPartBody>
        <w:p w:rsidR="005559AE" w:rsidRDefault="00E14251" w:rsidP="00E14251">
          <w:pPr>
            <w:pStyle w:val="BE221248D1954B8CAE80B9F090FB2C4A"/>
          </w:pPr>
          <w:r w:rsidRPr="0082098E">
            <w:t>[Document Subtitle]</w:t>
          </w:r>
        </w:p>
      </w:docPartBody>
    </w:docPart>
    <w:docPart>
      <w:docPartPr>
        <w:name w:val="7D99B9ABBD8A48DD965D133D06E79193"/>
        <w:category>
          <w:name w:val="General"/>
          <w:gallery w:val="placeholder"/>
        </w:category>
        <w:types>
          <w:type w:val="bbPlcHdr"/>
        </w:types>
        <w:behaviors>
          <w:behavior w:val="content"/>
        </w:behaviors>
        <w:guid w:val="{75693DB9-503F-4431-B6C3-474E00484E64}"/>
      </w:docPartPr>
      <w:docPartBody>
        <w:p w:rsidR="005559AE" w:rsidRDefault="00E14251" w:rsidP="00E14251">
          <w:pPr>
            <w:pStyle w:val="7D99B9ABBD8A48DD965D133D06E79193"/>
          </w:pPr>
          <w:r w:rsidRPr="00C003E5">
            <w:t>[Document Title]</w:t>
          </w:r>
        </w:p>
      </w:docPartBody>
    </w:docPart>
    <w:docPart>
      <w:docPartPr>
        <w:name w:val="31D321AF202B4932A2CDF86D076BED52"/>
        <w:category>
          <w:name w:val="General"/>
          <w:gallery w:val="placeholder"/>
        </w:category>
        <w:types>
          <w:type w:val="bbPlcHdr"/>
        </w:types>
        <w:behaviors>
          <w:behavior w:val="content"/>
        </w:behaviors>
        <w:guid w:val="{B13FFCEB-EB52-43F6-AC3E-EB004D8C01EF}"/>
      </w:docPartPr>
      <w:docPartBody>
        <w:p w:rsidR="005559AE" w:rsidRDefault="00E14251" w:rsidP="00E14251">
          <w:pPr>
            <w:pStyle w:val="31D321AF202B4932A2CDF86D076BED52"/>
          </w:pPr>
          <w:r w:rsidRPr="0082098E">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aguet Script">
    <w:charset w:val="00"/>
    <w:family w:val="auto"/>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Vivaldi">
    <w:panose1 w:val="03020602050506090804"/>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056DA"/>
    <w:multiLevelType w:val="hybridMultilevel"/>
    <w:tmpl w:val="E5A4600C"/>
    <w:lvl w:ilvl="0" w:tplc="F26E0F48">
      <w:start w:val="1"/>
      <w:numFmt w:val="upperRoman"/>
      <w:pStyle w:val="Heading1"/>
      <w:lvlText w:val="%1."/>
      <w:lvlJc w:val="left"/>
      <w:pPr>
        <w:ind w:left="5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5A5869"/>
    <w:multiLevelType w:val="hybridMultilevel"/>
    <w:tmpl w:val="0FD01072"/>
    <w:lvl w:ilvl="0" w:tplc="651EB3F0">
      <w:start w:val="1"/>
      <w:numFmt w:val="upp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4C583A"/>
    <w:multiLevelType w:val="hybridMultilevel"/>
    <w:tmpl w:val="D9A2B9AE"/>
    <w:lvl w:ilvl="0" w:tplc="76FACD7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AB045F"/>
    <w:multiLevelType w:val="hybridMultilevel"/>
    <w:tmpl w:val="96FCCB68"/>
    <w:lvl w:ilvl="0" w:tplc="D46244E2">
      <w:start w:val="1"/>
      <w:numFmt w:val="bullet"/>
      <w:pStyle w:val="ListBullet"/>
      <w:lvlText w:val=""/>
      <w:lvlJc w:val="left"/>
      <w:pPr>
        <w:ind w:left="720" w:hanging="360"/>
      </w:pPr>
      <w:rPr>
        <w:rFonts w:ascii="Symbol" w:hAnsi="Symbol" w:hint="default"/>
      </w:rPr>
    </w:lvl>
    <w:lvl w:ilvl="1" w:tplc="86A4C626">
      <w:start w:val="1"/>
      <w:numFmt w:val="bullet"/>
      <w:pStyle w:val="ListBullet2"/>
      <w:lvlText w:val="o"/>
      <w:lvlJc w:val="left"/>
      <w:pPr>
        <w:ind w:left="1440" w:hanging="360"/>
      </w:pPr>
      <w:rPr>
        <w:rFonts w:ascii="Courier New" w:hAnsi="Courier New" w:cs="Courier New" w:hint="default"/>
      </w:rPr>
    </w:lvl>
    <w:lvl w:ilvl="2" w:tplc="4A60D496">
      <w:start w:val="1"/>
      <w:numFmt w:val="bullet"/>
      <w:pStyle w:val="ListBullet3"/>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296716">
    <w:abstractNumId w:val="0"/>
  </w:num>
  <w:num w:numId="2" w16cid:durableId="1670017383">
    <w:abstractNumId w:val="3"/>
  </w:num>
  <w:num w:numId="3" w16cid:durableId="1115179397">
    <w:abstractNumId w:val="2"/>
  </w:num>
  <w:num w:numId="4" w16cid:durableId="504782591">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251"/>
    <w:rsid w:val="0002467B"/>
    <w:rsid w:val="00151E5F"/>
    <w:rsid w:val="003C6E6B"/>
    <w:rsid w:val="005278C9"/>
    <w:rsid w:val="005559AE"/>
    <w:rsid w:val="0064194E"/>
    <w:rsid w:val="00741DBD"/>
    <w:rsid w:val="00774BD9"/>
    <w:rsid w:val="00E14251"/>
    <w:rsid w:val="00F36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odyText"/>
    <w:link w:val="Heading1Char"/>
    <w:uiPriority w:val="9"/>
    <w:qFormat/>
    <w:rsid w:val="00E14251"/>
    <w:pPr>
      <w:keepNext/>
      <w:numPr>
        <w:numId w:val="1"/>
      </w:numPr>
      <w:spacing w:before="240" w:after="120" w:line="240" w:lineRule="auto"/>
      <w:ind w:left="0" w:firstLine="0"/>
      <w:outlineLvl w:val="0"/>
    </w:pPr>
    <w:rPr>
      <w:rFonts w:ascii="Arial" w:eastAsiaTheme="minorHAnsi" w:hAnsi="Arial"/>
      <w:b/>
      <w:bCs/>
      <w:color w:val="0E2841" w:themeColor="text2"/>
      <w:kern w:val="0"/>
      <w:sz w:val="32"/>
      <w:szCs w:val="32"/>
      <w14:ligatures w14:val="none"/>
    </w:rPr>
  </w:style>
  <w:style w:type="paragraph" w:styleId="Heading2">
    <w:name w:val="heading 2"/>
    <w:basedOn w:val="Normal"/>
    <w:next w:val="BodyText"/>
    <w:link w:val="Heading2Char"/>
    <w:uiPriority w:val="9"/>
    <w:unhideWhenUsed/>
    <w:qFormat/>
    <w:rsid w:val="00E14251"/>
    <w:pPr>
      <w:keepNext/>
      <w:numPr>
        <w:numId w:val="4"/>
      </w:numPr>
      <w:spacing w:before="240" w:after="120" w:line="240" w:lineRule="auto"/>
      <w:ind w:left="0" w:firstLine="0"/>
      <w:outlineLvl w:val="1"/>
    </w:pPr>
    <w:rPr>
      <w:rFonts w:ascii="Arial" w:eastAsiaTheme="minorHAnsi" w:hAnsi="Arial"/>
      <w:b/>
      <w:bCs/>
      <w:color w:val="595959"/>
      <w:kern w:val="0"/>
      <w:sz w:val="30"/>
      <w:szCs w:val="3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4251"/>
    <w:rPr>
      <w:color w:val="808080"/>
    </w:rPr>
  </w:style>
  <w:style w:type="paragraph" w:customStyle="1" w:styleId="E6B8B81A7988435DAF6566BF2046E548">
    <w:name w:val="E6B8B81A7988435DAF6566BF2046E548"/>
  </w:style>
  <w:style w:type="paragraph" w:customStyle="1" w:styleId="BF6D586A8E63446CA30E20AC5AACA6D6">
    <w:name w:val="BF6D586A8E63446CA30E20AC5AACA6D6"/>
  </w:style>
  <w:style w:type="paragraph" w:customStyle="1" w:styleId="BA5E95F4DEE9461A87E34EEA5E9DDD16">
    <w:name w:val="BA5E95F4DEE9461A87E34EEA5E9DDD16"/>
  </w:style>
  <w:style w:type="character" w:styleId="SubtleReference">
    <w:name w:val="Subtle Reference"/>
    <w:uiPriority w:val="31"/>
    <w:rsid w:val="00E14251"/>
    <w:rPr>
      <w:color w:val="84E290" w:themeColor="accent3" w:themeTint="66"/>
      <w:sz w:val="26"/>
      <w:szCs w:val="26"/>
    </w:rPr>
  </w:style>
  <w:style w:type="paragraph" w:customStyle="1" w:styleId="C8331BC7E4D04D808F61C324E094153A">
    <w:name w:val="C8331BC7E4D04D808F61C324E094153A"/>
  </w:style>
  <w:style w:type="character" w:customStyle="1" w:styleId="Heading1Char">
    <w:name w:val="Heading 1 Char"/>
    <w:basedOn w:val="DefaultParagraphFont"/>
    <w:link w:val="Heading1"/>
    <w:uiPriority w:val="9"/>
    <w:rsid w:val="00E14251"/>
    <w:rPr>
      <w:rFonts w:ascii="Arial" w:eastAsiaTheme="minorHAnsi" w:hAnsi="Arial"/>
      <w:b/>
      <w:bCs/>
      <w:color w:val="0E2841" w:themeColor="text2"/>
      <w:kern w:val="0"/>
      <w:sz w:val="32"/>
      <w:szCs w:val="32"/>
      <w14:ligatures w14:val="none"/>
    </w:rPr>
  </w:style>
  <w:style w:type="character" w:customStyle="1" w:styleId="Heading2Char">
    <w:name w:val="Heading 2 Char"/>
    <w:basedOn w:val="DefaultParagraphFont"/>
    <w:link w:val="Heading2"/>
    <w:uiPriority w:val="9"/>
    <w:rsid w:val="00E14251"/>
    <w:rPr>
      <w:rFonts w:ascii="Arial" w:eastAsiaTheme="minorHAnsi" w:hAnsi="Arial"/>
      <w:b/>
      <w:bCs/>
      <w:color w:val="595959"/>
      <w:kern w:val="0"/>
      <w:sz w:val="30"/>
      <w:szCs w:val="30"/>
      <w14:ligatures w14:val="none"/>
    </w:rPr>
  </w:style>
  <w:style w:type="paragraph" w:styleId="BodyText">
    <w:name w:val="Body Text"/>
    <w:aliases w:val="Content"/>
    <w:basedOn w:val="Normal"/>
    <w:link w:val="BodyTextChar"/>
    <w:uiPriority w:val="99"/>
    <w:unhideWhenUsed/>
    <w:qFormat/>
    <w:rsid w:val="00E14251"/>
    <w:pPr>
      <w:spacing w:before="120" w:after="120" w:line="240" w:lineRule="auto"/>
    </w:pPr>
    <w:rPr>
      <w:rFonts w:ascii="Arial" w:eastAsiaTheme="minorHAnsi" w:hAnsi="Arial"/>
      <w:kern w:val="0"/>
      <w:szCs w:val="22"/>
      <w14:ligatures w14:val="none"/>
    </w:rPr>
  </w:style>
  <w:style w:type="character" w:customStyle="1" w:styleId="BodyTextChar">
    <w:name w:val="Body Text Char"/>
    <w:aliases w:val="Content Char"/>
    <w:basedOn w:val="DefaultParagraphFont"/>
    <w:link w:val="BodyText"/>
    <w:uiPriority w:val="99"/>
    <w:rsid w:val="00E14251"/>
    <w:rPr>
      <w:rFonts w:ascii="Arial" w:eastAsiaTheme="minorHAnsi" w:hAnsi="Arial"/>
      <w:kern w:val="0"/>
      <w:szCs w:val="22"/>
      <w14:ligatures w14:val="none"/>
    </w:rPr>
  </w:style>
  <w:style w:type="paragraph" w:styleId="ListBullet">
    <w:name w:val="List Bullet"/>
    <w:basedOn w:val="ListParagraph"/>
    <w:uiPriority w:val="99"/>
    <w:unhideWhenUsed/>
    <w:qFormat/>
    <w:rsid w:val="00E14251"/>
    <w:pPr>
      <w:numPr>
        <w:numId w:val="2"/>
      </w:numPr>
      <w:ind w:left="0" w:firstLine="0"/>
    </w:pPr>
  </w:style>
  <w:style w:type="paragraph" w:styleId="ListBullet2">
    <w:name w:val="List Bullet 2"/>
    <w:basedOn w:val="ListParagraph"/>
    <w:uiPriority w:val="99"/>
    <w:unhideWhenUsed/>
    <w:rsid w:val="00E14251"/>
    <w:pPr>
      <w:numPr>
        <w:ilvl w:val="1"/>
        <w:numId w:val="2"/>
      </w:numPr>
      <w:ind w:left="0" w:firstLine="0"/>
    </w:pPr>
  </w:style>
  <w:style w:type="paragraph" w:styleId="ListBullet3">
    <w:name w:val="List Bullet 3"/>
    <w:basedOn w:val="ListParagraph"/>
    <w:uiPriority w:val="99"/>
    <w:unhideWhenUsed/>
    <w:rsid w:val="00E14251"/>
    <w:pPr>
      <w:numPr>
        <w:ilvl w:val="2"/>
        <w:numId w:val="2"/>
      </w:numPr>
      <w:ind w:left="0" w:firstLine="0"/>
    </w:pPr>
  </w:style>
  <w:style w:type="paragraph" w:styleId="ListParagraph">
    <w:name w:val="List Paragraph"/>
    <w:basedOn w:val="Normal"/>
    <w:uiPriority w:val="34"/>
    <w:rsid w:val="00E14251"/>
    <w:pPr>
      <w:spacing w:after="120" w:line="240" w:lineRule="auto"/>
      <w:ind w:left="720"/>
      <w:contextualSpacing/>
    </w:pPr>
    <w:rPr>
      <w:rFonts w:ascii="Arial" w:eastAsiaTheme="minorHAnsi" w:hAnsi="Arial"/>
      <w:kern w:val="0"/>
      <w:szCs w:val="22"/>
      <w14:ligatures w14:val="none"/>
    </w:rPr>
  </w:style>
  <w:style w:type="paragraph" w:customStyle="1" w:styleId="96FB60E9B162400CAC735AF7229EE255">
    <w:name w:val="96FB60E9B162400CAC735AF7229EE255"/>
  </w:style>
  <w:style w:type="paragraph" w:customStyle="1" w:styleId="4AB3B96DA61945509B84C50DE6970B15">
    <w:name w:val="4AB3B96DA61945509B84C50DE6970B15"/>
    <w:rsid w:val="00E14251"/>
  </w:style>
  <w:style w:type="paragraph" w:customStyle="1" w:styleId="BE221248D1954B8CAE80B9F090FB2C4A">
    <w:name w:val="BE221248D1954B8CAE80B9F090FB2C4A"/>
    <w:rsid w:val="00E14251"/>
  </w:style>
  <w:style w:type="paragraph" w:customStyle="1" w:styleId="7D99B9ABBD8A48DD965D133D06E79193">
    <w:name w:val="7D99B9ABBD8A48DD965D133D06E79193"/>
    <w:rsid w:val="00E14251"/>
  </w:style>
  <w:style w:type="paragraph" w:customStyle="1" w:styleId="31D321AF202B4932A2CDF86D076BED52">
    <w:name w:val="31D321AF202B4932A2CDF86D076BED52"/>
    <w:rsid w:val="00E14251"/>
  </w:style>
  <w:style w:type="paragraph" w:customStyle="1" w:styleId="E7DEDA37B2F04705881F571D9BE9FEDE">
    <w:name w:val="E7DEDA37B2F04705881F571D9BE9FEDE"/>
    <w:rsid w:val="00E14251"/>
  </w:style>
  <w:style w:type="paragraph" w:customStyle="1" w:styleId="6581E3205A924E6CA11E4713C73B6EAD">
    <w:name w:val="6581E3205A924E6CA11E4713C73B6EAD"/>
    <w:rsid w:val="00E14251"/>
  </w:style>
  <w:style w:type="paragraph" w:customStyle="1" w:styleId="3F196FCDC8A945DEAE96AAE7F60AB7DD">
    <w:name w:val="3F196FCDC8A945DEAE96AAE7F60AB7DD"/>
    <w:rsid w:val="00E14251"/>
  </w:style>
  <w:style w:type="paragraph" w:customStyle="1" w:styleId="12A6DE0DE25A43A49BDCBEEA7E043A9D">
    <w:name w:val="12A6DE0DE25A43A49BDCBEEA7E043A9D"/>
    <w:rsid w:val="00E14251"/>
  </w:style>
  <w:style w:type="paragraph" w:customStyle="1" w:styleId="9C0CDEB310B24532B8D647B81481030D">
    <w:name w:val="9C0CDEB310B24532B8D647B81481030D"/>
    <w:rsid w:val="00E142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ILRC">
      <a:dk1>
        <a:sysClr val="windowText" lastClr="000000"/>
      </a:dk1>
      <a:lt1>
        <a:sysClr val="window" lastClr="FFFFFF"/>
      </a:lt1>
      <a:dk2>
        <a:srgbClr val="033549"/>
      </a:dk2>
      <a:lt2>
        <a:srgbClr val="78CDD1"/>
      </a:lt2>
      <a:accent1>
        <a:srgbClr val="033549"/>
      </a:accent1>
      <a:accent2>
        <a:srgbClr val="78CDD1"/>
      </a:accent2>
      <a:accent3>
        <a:srgbClr val="B2D336"/>
      </a:accent3>
      <a:accent4>
        <a:srgbClr val="FF9831"/>
      </a:accent4>
      <a:accent5>
        <a:srgbClr val="904143"/>
      </a:accent5>
      <a:accent6>
        <a:srgbClr val="FFDE17"/>
      </a:accent6>
      <a:hlink>
        <a:srgbClr val="000000"/>
      </a:hlink>
      <a:folHlink>
        <a:srgbClr val="904143"/>
      </a:folHlink>
    </a:clrScheme>
    <a:fontScheme name="PA">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2026-10-02T00:00:00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CE8C6A6AD83A04694B10D792EBF7D41" ma:contentTypeVersion="17" ma:contentTypeDescription="Create a new document." ma:contentTypeScope="" ma:versionID="2e730fbc9d3a938e2e4ddba0794733fe">
  <xsd:schema xmlns:xsd="http://www.w3.org/2001/XMLSchema" xmlns:xs="http://www.w3.org/2001/XMLSchema" xmlns:p="http://schemas.microsoft.com/office/2006/metadata/properties" xmlns:ns2="37ab44b1-1e60-451a-b03f-519c33265b09" xmlns:ns3="7a512afd-55a9-4b24-b9d2-9a063798627a" targetNamespace="http://schemas.microsoft.com/office/2006/metadata/properties" ma:root="true" ma:fieldsID="023dfec2849cce1ff8d21d6301262c85" ns2:_="" ns3:_="">
    <xsd:import namespace="37ab44b1-1e60-451a-b03f-519c33265b09"/>
    <xsd:import namespace="7a512afd-55a9-4b24-b9d2-9a063798627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ab44b1-1e60-451a-b03f-519c33265b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434c2e3-2f3d-4699-88f9-6c21444aa61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512afd-55a9-4b24-b9d2-9a063798627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0127f5e-5878-4dba-b018-1cf8667a9d7f}" ma:internalName="TaxCatchAll" ma:showField="CatchAllData" ma:web="7a512afd-55a9-4b24-b9d2-9a06379862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7a512afd-55a9-4b24-b9d2-9a063798627a" xsi:nil="true"/>
    <lcf76f155ced4ddcb4097134ff3c332f xmlns="37ab44b1-1e60-451a-b03f-519c33265b0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E931473-5DC5-4732-9DB6-423D72F82346}">
  <ds:schemaRefs>
    <ds:schemaRef ds:uri="http://schemas.openxmlformats.org/officeDocument/2006/bibliography"/>
  </ds:schemaRefs>
</ds:datastoreItem>
</file>

<file path=customXml/itemProps3.xml><?xml version="1.0" encoding="utf-8"?>
<ds:datastoreItem xmlns:ds="http://schemas.openxmlformats.org/officeDocument/2006/customXml" ds:itemID="{566179FB-7F65-4561-AA29-F4A446641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ab44b1-1e60-451a-b03f-519c33265b09"/>
    <ds:schemaRef ds:uri="7a512afd-55a9-4b24-b9d2-9a06379862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DFE9E5-A516-4184-89C2-7ADDB1EC8AB7}">
  <ds:schemaRefs>
    <ds:schemaRef ds:uri="http://schemas.microsoft.com/sharepoint/v3/contenttype/forms"/>
  </ds:schemaRefs>
</ds:datastoreItem>
</file>

<file path=customXml/itemProps5.xml><?xml version="1.0" encoding="utf-8"?>
<ds:datastoreItem xmlns:ds="http://schemas.openxmlformats.org/officeDocument/2006/customXml" ds:itemID="{E25029EF-2440-4BB7-A15A-729B957AC7BE}">
  <ds:schemaRefs>
    <ds:schemaRef ds:uri="http://schemas.microsoft.com/office/2006/metadata/properties"/>
    <ds:schemaRef ds:uri="http://schemas.microsoft.com/office/infopath/2007/PartnerControls"/>
    <ds:schemaRef ds:uri="7a512afd-55a9-4b24-b9d2-9a063798627a"/>
    <ds:schemaRef ds:uri="37ab44b1-1e60-451a-b03f-519c33265b09"/>
  </ds:schemaRefs>
</ds:datastoreItem>
</file>

<file path=docMetadata/LabelInfo.xml><?xml version="1.0" encoding="utf-8"?>
<clbl:labelList xmlns:clbl="http://schemas.microsoft.com/office/2020/mipLabelMetadata">
  <clbl:label id="{65f3baae-c6af-46b4-b5b5-22362a12fc55}" enabled="0" method="" siteId="{65f3baae-c6af-46b4-b5b5-22362a12fc55}" removed="1"/>
</clbl:labelList>
</file>

<file path=docProps/app.xml><?xml version="1.0" encoding="utf-8"?>
<Properties xmlns="http://schemas.openxmlformats.org/officeDocument/2006/extended-properties" xmlns:vt="http://schemas.openxmlformats.org/officeDocument/2006/docPropsVTypes">
  <Template>Practice Advisory Template (no street).dotm</Template>
  <TotalTime>13</TotalTime>
  <Pages>7</Pages>
  <Words>1223</Words>
  <Characters>6974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Character Reference Letter for USCIS Packet</vt:lpstr>
    </vt:vector>
  </TitlesOfParts>
  <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Character Reference Letter for NATURALIZATION</dc:title>
  <dc:subject>Practice Alert and Letter Template for Naturalization Applications</dc:subject>
  <dc:creator>Alicia Johnson</dc:creator>
  <cp:keywords/>
  <dc:description/>
  <cp:lastModifiedBy>Alicia Johnson</cp:lastModifiedBy>
  <cp:revision>17</cp:revision>
  <dcterms:created xsi:type="dcterms:W3CDTF">2026-10-05T18:58:00Z</dcterms:created>
  <dcterms:modified xsi:type="dcterms:W3CDTF">2026-10-06T19:07:00Z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0x010100CCE8C6A6AD83A04694B10D792EBF7D41</vt:lpwstr>
  </property>
  <property fmtid="{D5CDD505-2E9C-101B-9397-08002B2CF9AE}" pid="3" name="MediaServiceImageTags">
    <vt:lpwstr/>
  </property>
</Properties>
</file>